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60" w:type="dxa"/>
        <w:tblInd w:w="-18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70"/>
        <w:gridCol w:w="270"/>
        <w:gridCol w:w="7020"/>
      </w:tblGrid>
      <w:tr w:rsidR="001B2ABD" w14:paraId="39BC1D6C" w14:textId="77777777" w:rsidTr="005005C6">
        <w:trPr>
          <w:trHeight w:val="441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512DB" w14:textId="48B619A6" w:rsidR="0026732E" w:rsidRPr="004E78AD" w:rsidRDefault="00F00765" w:rsidP="003344A2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>3</w:t>
            </w:r>
            <w:r w:rsidRPr="00F00765">
              <w:rPr>
                <w:rFonts w:ascii="Times New Roman" w:hAnsi="Times New Roman" w:cs="Times New Roman"/>
                <w:b/>
                <w:bCs/>
                <w:sz w:val="22"/>
                <w:szCs w:val="2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 xml:space="preserve"> QUARTER SCHEDULE</w:t>
            </w:r>
            <w:r w:rsidR="00003CFB"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 xml:space="preserve"> 2019</w:t>
            </w:r>
          </w:p>
          <w:p w14:paraId="310146A2" w14:textId="77777777" w:rsidR="004E78AD" w:rsidRPr="004E78AD" w:rsidRDefault="004E78AD" w:rsidP="003344A2">
            <w:pPr>
              <w:tabs>
                <w:tab w:val="left" w:pos="990"/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</w:pPr>
          </w:p>
          <w:p w14:paraId="18FF7DFC" w14:textId="2B3FBF36" w:rsidR="0026732E" w:rsidRPr="00A46CE6" w:rsidRDefault="00F00765" w:rsidP="009654C7">
            <w:pPr>
              <w:shd w:val="clear" w:color="auto" w:fill="000099"/>
              <w:tabs>
                <w:tab w:val="left" w:pos="990"/>
              </w:tabs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</w:pPr>
            <w:r w:rsidRPr="00A46CE6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>JULY</w:t>
            </w:r>
            <w:r w:rsidR="0026732E" w:rsidRPr="00A46CE6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 </w:t>
            </w:r>
            <w:r w:rsidR="005D1D95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                                                                 </w:t>
            </w:r>
          </w:p>
          <w:tbl>
            <w:tblPr>
              <w:tblStyle w:val="PlainTable5"/>
              <w:tblW w:w="3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3090"/>
            </w:tblGrid>
            <w:tr w:rsidR="003704ED" w14:paraId="4F5B7191" w14:textId="77777777" w:rsidTr="005005C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20" w:type="dxa"/>
                  <w:tcBorders>
                    <w:bottom w:val="none" w:sz="0" w:space="0" w:color="auto"/>
                    <w:right w:val="none" w:sz="0" w:space="0" w:color="auto"/>
                  </w:tcBorders>
                </w:tcPr>
                <w:p w14:paraId="2C7FA31F" w14:textId="41E150D2" w:rsidR="003704ED" w:rsidRPr="003344A2" w:rsidRDefault="003704ED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  <w:t>4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tcBorders>
                    <w:bottom w:val="none" w:sz="0" w:space="0" w:color="auto"/>
                  </w:tcBorders>
                </w:tcPr>
                <w:p w14:paraId="37A1A59E" w14:textId="1AA14358" w:rsidR="003704ED" w:rsidRPr="003344A2" w:rsidRDefault="003704ED" w:rsidP="005005C6">
                  <w:pPr>
                    <w:tabs>
                      <w:tab w:val="left" w:pos="990"/>
                      <w:tab w:val="left" w:pos="2880"/>
                    </w:tabs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  <w:i w:val="0"/>
                      <w:iCs w:val="0"/>
                    </w:rPr>
                  </w:pPr>
                  <w:r w:rsidRPr="003344A2">
                    <w:rPr>
                      <w:rFonts w:ascii="Franklin Gothic Book" w:hAnsi="Franklin Gothic Book" w:cs="Arial"/>
                      <w:i w:val="0"/>
                      <w:iCs w:val="0"/>
                    </w:rPr>
                    <w:t>Bringing out the Leader in You</w:t>
                  </w:r>
                </w:p>
              </w:tc>
            </w:tr>
            <w:tr w:rsidR="003704ED" w14:paraId="1DEB3DFF" w14:textId="77777777" w:rsidTr="005005C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32EF4B34" w14:textId="2AE472E8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  <w:t>9-10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2124DAD1" w14:textId="61C65B61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Personnel Issues of Labour Law</w:t>
                  </w:r>
                </w:p>
              </w:tc>
            </w:tr>
            <w:tr w:rsidR="003704ED" w14:paraId="7EF6E320" w14:textId="77777777" w:rsidTr="005005C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4F2E5A74" w14:textId="19190A85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  <w:t>11-12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40510342" w14:textId="144653B3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Effectively Managing Time and Stress</w:t>
                  </w:r>
                </w:p>
              </w:tc>
            </w:tr>
            <w:tr w:rsidR="003704ED" w14:paraId="6ACEB1D3" w14:textId="77777777" w:rsidTr="005005C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51786248" w14:textId="70B55ACB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20"/>
                      <w:szCs w:val="24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15-16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125F3DB3" w14:textId="216A41BF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 Office &amp; Records Mgmt.</w:t>
                  </w:r>
                </w:p>
              </w:tc>
            </w:tr>
            <w:tr w:rsidR="003344A2" w14:paraId="5E009008" w14:textId="77777777" w:rsidTr="005005C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642850C5" w14:textId="78690CB6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17-19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79AF87FB" w14:textId="2BDC6A09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Supervision 1: The New Supervisor</w:t>
                  </w:r>
                </w:p>
              </w:tc>
            </w:tr>
            <w:tr w:rsidR="003344A2" w14:paraId="19594ACE" w14:textId="77777777" w:rsidTr="005005C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4A01DF6A" w14:textId="7119A2C4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20"/>
                      <w:szCs w:val="24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22-23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rd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44E4D201" w14:textId="2D0DC2E2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Communicate with Maximum Results</w:t>
                  </w:r>
                </w:p>
              </w:tc>
            </w:tr>
            <w:tr w:rsidR="003344A2" w14:paraId="4E0DEE65" w14:textId="77777777" w:rsidTr="005005C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4A22D03D" w14:textId="7F8634C2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20"/>
                      <w:szCs w:val="24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24-25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349B8A1B" w14:textId="699A19FC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 Writing Skills</w:t>
                  </w:r>
                </w:p>
              </w:tc>
            </w:tr>
            <w:tr w:rsidR="003344A2" w14:paraId="782CDE36" w14:textId="77777777" w:rsidTr="005005C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10C97D83" w14:textId="5AA2E48C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20"/>
                      <w:szCs w:val="24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26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1CE0D3DF" w14:textId="5A74C5B1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Dealing with Difficult People</w:t>
                  </w:r>
                </w:p>
              </w:tc>
            </w:tr>
            <w:tr w:rsidR="003344A2" w14:paraId="572552C0" w14:textId="77777777" w:rsidTr="005005C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489EFF95" w14:textId="3626A241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31-1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st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16BFCCED" w14:textId="3C995E42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Defensive Driving Skills</w:t>
                  </w:r>
                </w:p>
              </w:tc>
            </w:tr>
          </w:tbl>
          <w:p w14:paraId="5CEE3FE1" w14:textId="5CF44E8A" w:rsidR="009000CC" w:rsidRDefault="009000CC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2375E76A" w14:textId="77777777" w:rsidR="009000CC" w:rsidRDefault="009000CC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7B413E72" w14:textId="11058777" w:rsidR="003704ED" w:rsidRDefault="003704ED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10D8D963" w14:textId="3D5643C6" w:rsidR="0026732E" w:rsidRPr="00A46CE6" w:rsidRDefault="00F00765" w:rsidP="009654C7">
            <w:pPr>
              <w:shd w:val="clear" w:color="auto" w:fill="000099"/>
              <w:tabs>
                <w:tab w:val="left" w:pos="990"/>
              </w:tabs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</w:pPr>
            <w:r w:rsidRPr="00A46CE6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AUGUST </w:t>
            </w:r>
          </w:p>
          <w:tbl>
            <w:tblPr>
              <w:tblStyle w:val="PlainTable3"/>
              <w:tblW w:w="38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0"/>
              <w:gridCol w:w="2880"/>
            </w:tblGrid>
            <w:tr w:rsidR="00A46CE6" w14:paraId="2B950928" w14:textId="77777777" w:rsidTr="00BC4F0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990" w:type="dxa"/>
                  <w:tcBorders>
                    <w:bottom w:val="none" w:sz="0" w:space="0" w:color="auto"/>
                    <w:right w:val="none" w:sz="0" w:space="0" w:color="auto"/>
                  </w:tcBorders>
                  <w:shd w:val="clear" w:color="auto" w:fill="FFFFFF" w:themeFill="background1"/>
                </w:tcPr>
                <w:p w14:paraId="2332CE9C" w14:textId="6F7ED65C" w:rsidR="00A46CE6" w:rsidRDefault="00003CFB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bookmarkStart w:id="0" w:name="_Hlk13819207"/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</w:t>
                  </w:r>
                  <w:r w:rsidRPr="00003CFB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ND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tcBorders>
                    <w:bottom w:val="none" w:sz="0" w:space="0" w:color="auto"/>
                  </w:tcBorders>
                  <w:shd w:val="clear" w:color="auto" w:fill="FFFFFF" w:themeFill="background1"/>
                </w:tcPr>
                <w:p w14:paraId="6F2CFA8E" w14:textId="727AB01A" w:rsidR="00A46CE6" w:rsidRPr="00003CFB" w:rsidRDefault="00003CFB" w:rsidP="003344A2">
                  <w:pPr>
                    <w:tabs>
                      <w:tab w:val="left" w:pos="990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  <w:b w:val="0"/>
                      <w:bCs w:val="0"/>
                    </w:rPr>
                  </w:pP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W</w:t>
                  </w:r>
                  <w:r w:rsidRPr="00003CFB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 xml:space="preserve">ork </w:t>
                  </w: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E</w:t>
                  </w:r>
                  <w:r w:rsidRPr="00003CFB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thics</w:t>
                  </w:r>
                </w:p>
              </w:tc>
            </w:tr>
            <w:tr w:rsidR="00A46CE6" w14:paraId="1EA00960" w14:textId="77777777" w:rsidTr="00BC4F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42E572C0" w14:textId="5974265C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6-7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776FFF3F" w14:textId="70270974" w:rsidR="00A46CE6" w:rsidRPr="00A46CE6" w:rsidRDefault="002344BF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Problem Solving/ Decision Making</w:t>
                  </w:r>
                </w:p>
              </w:tc>
            </w:tr>
            <w:tr w:rsidR="00A46CE6" w14:paraId="6E75FF4F" w14:textId="77777777" w:rsidTr="00BC4F0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B91F79C" w14:textId="2980C8AD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7-8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29D5143C" w14:textId="4987BAD3" w:rsidR="00A46CE6" w:rsidRPr="00A46CE6" w:rsidRDefault="002344BF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Power of Customer Service</w:t>
                  </w:r>
                </w:p>
              </w:tc>
            </w:tr>
            <w:tr w:rsidR="00A46CE6" w14:paraId="21CA7446" w14:textId="77777777" w:rsidTr="00BC4F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50BDB123" w14:textId="4D2753A9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9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841724B" w14:textId="172C22BE" w:rsidR="00A46CE6" w:rsidRPr="00A46CE6" w:rsidRDefault="002344BF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 Minute Taking</w:t>
                  </w:r>
                </w:p>
              </w:tc>
            </w:tr>
            <w:tr w:rsidR="00BC4F00" w14:paraId="563D9FB2" w14:textId="77777777" w:rsidTr="00BC4F0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shd w:val="clear" w:color="auto" w:fill="FFFFFF" w:themeFill="background1"/>
                </w:tcPr>
                <w:p w14:paraId="324880F5" w14:textId="293D07A7" w:rsidR="00BC4F00" w:rsidRDefault="00BC4F00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12</w:t>
                  </w:r>
                  <w:r w:rsidRPr="00BC4F00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2287FE90" w14:textId="03E76883" w:rsidR="00BC4F00" w:rsidRDefault="00BC4F00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Intro to Digital Marketing</w:t>
                  </w:r>
                </w:p>
              </w:tc>
            </w:tr>
            <w:tr w:rsidR="00BC4F00" w14:paraId="2CF8362C" w14:textId="77777777" w:rsidTr="00BC4F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shd w:val="clear" w:color="auto" w:fill="FFFFFF" w:themeFill="background1"/>
                </w:tcPr>
                <w:p w14:paraId="3788802B" w14:textId="07FD46E3" w:rsidR="00BC4F00" w:rsidRDefault="00BC4F00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13</w:t>
                  </w:r>
                  <w:r w:rsidRPr="00BC4F00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AA9BE5A" w14:textId="09C66086" w:rsidR="00BC4F00" w:rsidRDefault="00BC4F00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Facebook Marketing/ Advertising</w:t>
                  </w:r>
                </w:p>
              </w:tc>
            </w:tr>
            <w:tr w:rsidR="00BC4F00" w14:paraId="44D66BBD" w14:textId="77777777" w:rsidTr="00BC4F0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shd w:val="clear" w:color="auto" w:fill="FFFFFF" w:themeFill="background1"/>
                </w:tcPr>
                <w:p w14:paraId="579CAA75" w14:textId="235D06DE" w:rsidR="00BC4F00" w:rsidRDefault="00BC4F00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14</w:t>
                  </w:r>
                  <w:r w:rsidRPr="00BC4F00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30443C9F" w14:textId="0214C278" w:rsidR="00BC4F00" w:rsidRDefault="00BC4F00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Marketing your Website</w:t>
                  </w:r>
                </w:p>
              </w:tc>
            </w:tr>
            <w:tr w:rsidR="00A46CE6" w14:paraId="2FD6A119" w14:textId="77777777" w:rsidTr="00BC4F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6D235E81" w14:textId="4052D862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13-14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0ED6F62" w14:textId="44DE0A3C" w:rsidR="00A46CE6" w:rsidRPr="00A46CE6" w:rsidRDefault="00BC4F00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646B211" wp14:editId="751D567A">
                            <wp:simplePos x="0" y="0"/>
                            <wp:positionH relativeFrom="column">
                              <wp:posOffset>1206500</wp:posOffset>
                            </wp:positionH>
                            <wp:positionV relativeFrom="paragraph">
                              <wp:posOffset>-393065</wp:posOffset>
                            </wp:positionV>
                            <wp:extent cx="76200" cy="66675"/>
                            <wp:effectExtent l="0" t="0" r="19050" b="28575"/>
                            <wp:wrapNone/>
                            <wp:docPr id="7" name="Oval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200" cy="66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7A5439D" id="Oval 7" o:spid="_x0000_s1026" style="position:absolute;margin-left:95pt;margin-top:-30.95pt;width:6pt;height: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2344BF">
                    <w:rPr>
                      <w:rFonts w:ascii="Franklin Gothic Book" w:hAnsi="Franklin Gothic Book" w:cs="Arial"/>
                    </w:rPr>
                    <w:t>Inter-personal Skills</w:t>
                  </w:r>
                </w:p>
              </w:tc>
            </w:tr>
            <w:tr w:rsidR="00A46CE6" w14:paraId="6BFD53DC" w14:textId="77777777" w:rsidTr="00BC4F0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6C5BED66" w14:textId="294252FD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14-16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DAF5FDD" w14:textId="1A71A3ED" w:rsidR="00A46CE6" w:rsidRPr="00A46CE6" w:rsidRDefault="00BC4F00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55391E63" wp14:editId="246510ED">
                            <wp:simplePos x="0" y="0"/>
                            <wp:positionH relativeFrom="column">
                              <wp:posOffset>1625600</wp:posOffset>
                            </wp:positionH>
                            <wp:positionV relativeFrom="paragraph">
                              <wp:posOffset>-374650</wp:posOffset>
                            </wp:positionV>
                            <wp:extent cx="76200" cy="66675"/>
                            <wp:effectExtent l="0" t="0" r="19050" b="28575"/>
                            <wp:wrapNone/>
                            <wp:docPr id="3" name="Oval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200" cy="66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2A1C5C6" id="Oval 3" o:spid="_x0000_s1026" style="position:absolute;margin-left:128pt;margin-top:-29.5pt;width:6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2344BF">
                    <w:rPr>
                      <w:rFonts w:ascii="Franklin Gothic Book" w:hAnsi="Franklin Gothic Book" w:cs="Arial"/>
                    </w:rPr>
                    <w:t>Supervision II: Adv. Mgmt. Skills</w:t>
                  </w:r>
                </w:p>
              </w:tc>
            </w:tr>
            <w:tr w:rsidR="00A46CE6" w14:paraId="10C088F4" w14:textId="77777777" w:rsidTr="00BC4F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358338CB" w14:textId="778000D3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20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6269220" w14:textId="60CF814F" w:rsidR="00A46CE6" w:rsidRPr="00A46CE6" w:rsidRDefault="00B80381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0BBBB52A" wp14:editId="0BF89BB1">
                            <wp:simplePos x="0" y="0"/>
                            <wp:positionH relativeFrom="column">
                              <wp:posOffset>1130300</wp:posOffset>
                            </wp:positionH>
                            <wp:positionV relativeFrom="paragraph">
                              <wp:posOffset>-398145</wp:posOffset>
                            </wp:positionV>
                            <wp:extent cx="76200" cy="66675"/>
                            <wp:effectExtent l="0" t="0" r="19050" b="28575"/>
                            <wp:wrapNone/>
                            <wp:docPr id="8" name="Oval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200" cy="66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9EFD0B5" id="Oval 8" o:spid="_x0000_s1026" style="position:absolute;margin-left:89pt;margin-top:-31.35pt;width:6pt;height: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2344BF">
                    <w:rPr>
                      <w:rFonts w:ascii="Franklin Gothic Book" w:hAnsi="Franklin Gothic Book" w:cs="Arial"/>
                    </w:rPr>
                    <w:t>Effective Telephone Skills</w:t>
                  </w:r>
                </w:p>
              </w:tc>
            </w:tr>
            <w:tr w:rsidR="00A46CE6" w14:paraId="7D297442" w14:textId="77777777" w:rsidTr="00BC4F0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46E198B4" w14:textId="4645CDA3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</w:t>
                  </w:r>
                  <w:r w:rsidR="002344BF">
                    <w:rPr>
                      <w:rFonts w:ascii="Franklin Gothic Book" w:hAnsi="Franklin Gothic Book" w:cs="Arial"/>
                      <w:sz w:val="16"/>
                      <w:szCs w:val="20"/>
                    </w:rPr>
                    <w:t>1-22</w:t>
                  </w:r>
                  <w:r w:rsidR="002344BF" w:rsidRPr="002344BF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nd</w:t>
                  </w:r>
                  <w:r w:rsidR="002344BF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7AC042F" w14:textId="7B35FA47" w:rsidR="00A46CE6" w:rsidRPr="00A46CE6" w:rsidRDefault="002344BF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Grammar Course I &amp; II</w:t>
                  </w:r>
                </w:p>
              </w:tc>
            </w:tr>
            <w:tr w:rsidR="002344BF" w14:paraId="1D87479D" w14:textId="77777777" w:rsidTr="00BC4F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5EEF0666" w14:textId="5A9849DA" w:rsidR="002344BF" w:rsidRDefault="002344BF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22-23</w:t>
                  </w:r>
                  <w:r w:rsidRPr="002344BF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rd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2D5576A" w14:textId="179303F2" w:rsidR="002344BF" w:rsidRDefault="002344BF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Dynamic Presentation Skills</w:t>
                  </w:r>
                </w:p>
              </w:tc>
            </w:tr>
            <w:tr w:rsidR="00BC4F00" w14:paraId="50C00B60" w14:textId="77777777" w:rsidTr="00BC4F0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shd w:val="clear" w:color="auto" w:fill="FFFFFF" w:themeFill="background1"/>
                </w:tcPr>
                <w:p w14:paraId="66C1F90D" w14:textId="51C4DCAC" w:rsidR="00BC4F00" w:rsidRDefault="00BC4F00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26/27/28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3A7C61C8" w14:textId="69E436AC" w:rsidR="00BC4F00" w:rsidRDefault="00BC4F00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The Making of a New Manager</w:t>
                  </w:r>
                </w:p>
              </w:tc>
            </w:tr>
            <w:tr w:rsidR="00A46CE6" w14:paraId="3014D2B1" w14:textId="77777777" w:rsidTr="00BC4F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0A22020E" w14:textId="78789965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27-28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5B5874F" w14:textId="7D6EFC31" w:rsidR="00A46CE6" w:rsidRPr="00A46CE6" w:rsidRDefault="002344BF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Executive Admin Professional</w:t>
                  </w:r>
                </w:p>
              </w:tc>
            </w:tr>
            <w:tr w:rsidR="00A46CE6" w14:paraId="7F81ADD9" w14:textId="77777777" w:rsidTr="00BC4F0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0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EF383F2" w14:textId="70D6BE49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28-30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F19E561" w14:textId="6ADE2C8E" w:rsidR="00A46CE6" w:rsidRPr="00A46CE6" w:rsidRDefault="002344BF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Human Resources Mgmt.</w:t>
                  </w:r>
                </w:p>
              </w:tc>
            </w:tr>
            <w:tr w:rsidR="00A55923" w14:paraId="2E28E9DD" w14:textId="77777777" w:rsidTr="00BC4F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70" w:type="dxa"/>
                  <w:gridSpan w:val="2"/>
                  <w:shd w:val="clear" w:color="auto" w:fill="FFFFFF" w:themeFill="background1"/>
                </w:tcPr>
                <w:p w14:paraId="7E3764F4" w14:textId="65AD4FAC" w:rsidR="00A55923" w:rsidRDefault="00A55923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</w:rPr>
                  </w:pPr>
                  <w:r w:rsidRPr="00A55923">
                    <w:rPr>
                      <w:rFonts w:ascii="Franklin Gothic Book" w:hAnsi="Franklin Gothic Book" w:cs="Arial"/>
                      <w:noProof/>
                      <w:sz w:val="16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4630C072" wp14:editId="2767C1B6">
                            <wp:simplePos x="0" y="0"/>
                            <wp:positionH relativeFrom="column">
                              <wp:posOffset>347345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85725" cy="66675"/>
                            <wp:effectExtent l="0" t="0" r="28575" b="28575"/>
                            <wp:wrapNone/>
                            <wp:docPr id="11" name="Oval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5725" cy="66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91244B9" id="Oval 11" o:spid="_x0000_s1026" style="position:absolute;margin-left:27.35pt;margin-top:1.75pt;width:6.75pt;height: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Pr="00A55923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Note:     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 </w:t>
                  </w:r>
                  <w:r w:rsidR="009000CC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  <w:r w:rsidRPr="00A55923">
                    <w:rPr>
                      <w:rFonts w:ascii="Franklin Gothic Book" w:hAnsi="Franklin Gothic Book" w:cs="Arial"/>
                      <w:sz w:val="16"/>
                      <w:szCs w:val="20"/>
                    </w:rPr>
                    <w:t>= 3 Day Digital marketing seminar</w:t>
                  </w:r>
                  <w:r w:rsidR="007F5931">
                    <w:rPr>
                      <w:rFonts w:ascii="Franklin Gothic Book" w:hAnsi="Franklin Gothic Book" w:cs="Arial"/>
                      <w:sz w:val="16"/>
                      <w:szCs w:val="20"/>
                    </w:rPr>
                    <w:t>. Can be taken independently but recommended as one</w:t>
                  </w:r>
                </w:p>
              </w:tc>
            </w:tr>
          </w:tbl>
          <w:p w14:paraId="0C2EDFA3" w14:textId="11F011A0" w:rsidR="00B86041" w:rsidRDefault="00B86041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bookmarkEnd w:id="0"/>
          <w:p w14:paraId="0BE9D550" w14:textId="77777777" w:rsidR="00B37B45" w:rsidRDefault="00B37B45" w:rsidP="0026732E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72AFC899" w14:textId="77777777" w:rsidR="009000CC" w:rsidRPr="004E78AD" w:rsidRDefault="009000CC" w:rsidP="0026732E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0D3D5F08" w14:textId="3BB8C28A" w:rsidR="0026732E" w:rsidRPr="00512CF2" w:rsidRDefault="00F00765" w:rsidP="009654C7">
            <w:pPr>
              <w:shd w:val="clear" w:color="auto" w:fill="000099"/>
              <w:tabs>
                <w:tab w:val="left" w:pos="990"/>
              </w:tabs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</w:pPr>
            <w:r w:rsidRPr="00512CF2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SEPTEMBER </w:t>
            </w:r>
            <w:r w:rsidR="0026732E" w:rsidRPr="00512CF2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 </w:t>
            </w:r>
          </w:p>
          <w:tbl>
            <w:tblPr>
              <w:tblStyle w:val="PlainTable3"/>
              <w:tblW w:w="3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5"/>
              <w:gridCol w:w="2880"/>
            </w:tblGrid>
            <w:tr w:rsidR="00512CF2" w14:paraId="3F75280D" w14:textId="77777777" w:rsidTr="009000C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865" w:type="dxa"/>
                  <w:tcBorders>
                    <w:bottom w:val="none" w:sz="0" w:space="0" w:color="auto"/>
                    <w:right w:val="none" w:sz="0" w:space="0" w:color="auto"/>
                  </w:tcBorders>
                  <w:shd w:val="clear" w:color="auto" w:fill="FFFFFF" w:themeFill="background1"/>
                </w:tcPr>
                <w:p w14:paraId="6CA6E59D" w14:textId="5348319D" w:rsidR="00512CF2" w:rsidRDefault="00512CF2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20"/>
                      <w:szCs w:val="24"/>
                    </w:rPr>
                  </w:pP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</w:rPr>
                    <w:t>4-5</w:t>
                  </w: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tcBorders>
                    <w:bottom w:val="none" w:sz="0" w:space="0" w:color="auto"/>
                  </w:tcBorders>
                  <w:shd w:val="clear" w:color="auto" w:fill="FFFFFF" w:themeFill="background1"/>
                </w:tcPr>
                <w:p w14:paraId="59C39698" w14:textId="3FDAA6F4" w:rsidR="00512CF2" w:rsidRPr="00512CF2" w:rsidRDefault="00512CF2" w:rsidP="003344A2">
                  <w:pPr>
                    <w:tabs>
                      <w:tab w:val="left" w:pos="990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  <w:b w:val="0"/>
                      <w:bCs w:val="0"/>
                      <w:sz w:val="20"/>
                      <w:szCs w:val="24"/>
                    </w:rPr>
                  </w:pP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P</w:t>
                  </w:r>
                  <w:r w:rsidRPr="00512CF2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 xml:space="preserve">ublic </w:t>
                  </w: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R</w:t>
                  </w:r>
                  <w:r w:rsidRPr="00512CF2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 xml:space="preserve">elations </w:t>
                  </w: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R</w:t>
                  </w:r>
                  <w:r w:rsidRPr="00512CF2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ole</w:t>
                  </w:r>
                </w:p>
              </w:tc>
            </w:tr>
            <w:tr w:rsidR="00512CF2" w14:paraId="1739F06C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3E2B56BF" w14:textId="5A4231BF" w:rsidR="00512CF2" w:rsidRPr="00512CF2" w:rsidRDefault="00512CF2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</w:rPr>
                    <w:t>6</w:t>
                  </w: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FABA732" w14:textId="5EE4C328" w:rsidR="00512CF2" w:rsidRPr="00512CF2" w:rsidRDefault="00512CF2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Handling Customer Complaints</w:t>
                  </w:r>
                </w:p>
              </w:tc>
            </w:tr>
            <w:tr w:rsidR="00512CF2" w14:paraId="20E2A836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08D6055" w14:textId="01CE37F8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12-13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7AB58600" w14:textId="47D968C7" w:rsidR="00512CF2" w:rsidRPr="00512CF2" w:rsidRDefault="00512CF2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Setting/ Achieving Goals</w:t>
                  </w:r>
                </w:p>
              </w:tc>
            </w:tr>
            <w:tr w:rsidR="00512CF2" w14:paraId="49295A00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DFC9C48" w14:textId="78832911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16-17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F0475D5" w14:textId="7755BFFD" w:rsidR="00512CF2" w:rsidRPr="00512CF2" w:rsidRDefault="00512CF2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Managing/ Resolving Conflict</w:t>
                  </w:r>
                </w:p>
              </w:tc>
            </w:tr>
            <w:tr w:rsidR="009000CC" w14:paraId="39204E15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shd w:val="clear" w:color="auto" w:fill="FFFFFF" w:themeFill="background1"/>
                </w:tcPr>
                <w:p w14:paraId="5430C25B" w14:textId="434BD62C" w:rsidR="009000CC" w:rsidRDefault="009000CC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16-17-18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6D9CF2ED" w14:textId="5B5020E5" w:rsidR="009000CC" w:rsidRDefault="00AB3ABC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From Vision to Results: Leadership in Action</w:t>
                  </w:r>
                </w:p>
              </w:tc>
            </w:tr>
            <w:tr w:rsidR="00512CF2" w14:paraId="03A81627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69B21039" w14:textId="5AA9FABE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25-26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6F2543D4" w14:textId="3C448205" w:rsidR="00512CF2" w:rsidRPr="00512CF2" w:rsidRDefault="00512CF2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Retirement Planning</w:t>
                  </w:r>
                </w:p>
              </w:tc>
            </w:tr>
            <w:tr w:rsidR="00512CF2" w14:paraId="3FADB82A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210FC0C" w14:textId="33B13A70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27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0A25BF0" w14:textId="44C2B1CF" w:rsidR="00512CF2" w:rsidRPr="00512CF2" w:rsidRDefault="00512CF2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Dealing with Difficult People</w:t>
                  </w:r>
                </w:p>
              </w:tc>
            </w:tr>
            <w:tr w:rsidR="00512CF2" w14:paraId="19187543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0AC667DE" w14:textId="51B04E0F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30-1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st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788B751B" w14:textId="7CEF6824" w:rsidR="00512CF2" w:rsidRPr="00512CF2" w:rsidRDefault="00512CF2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 Report Writing</w:t>
                  </w:r>
                </w:p>
              </w:tc>
            </w:tr>
          </w:tbl>
          <w:p w14:paraId="6AA1F2D0" w14:textId="521181D0" w:rsidR="0026732E" w:rsidRPr="004E78AD" w:rsidRDefault="0026732E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61ED1071" w14:textId="77777777" w:rsidR="0026732E" w:rsidRDefault="0026732E" w:rsidP="003344A2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  <w:p w14:paraId="5E9CBB0E" w14:textId="77777777" w:rsidR="00EB6562" w:rsidRDefault="00EB6562" w:rsidP="003344A2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  <w:p w14:paraId="39CC51E8" w14:textId="77777777" w:rsidR="00A55923" w:rsidRPr="004E78AD" w:rsidRDefault="00A55923" w:rsidP="003344A2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  <w:p w14:paraId="2F318A08" w14:textId="77777777" w:rsidR="0026732E" w:rsidRPr="004E78AD" w:rsidRDefault="0026732E" w:rsidP="0026732E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1A893484" w14:textId="3E192B65" w:rsidR="001B2ABD" w:rsidRDefault="008A4768" w:rsidP="000C45FF">
            <w:pPr>
              <w:tabs>
                <w:tab w:val="left" w:pos="990"/>
              </w:tabs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E3190C" wp14:editId="3DDC2978">
                      <wp:simplePos x="0" y="0"/>
                      <wp:positionH relativeFrom="column">
                        <wp:posOffset>70581</wp:posOffset>
                      </wp:positionH>
                      <wp:positionV relativeFrom="paragraph">
                        <wp:posOffset>3518</wp:posOffset>
                      </wp:positionV>
                      <wp:extent cx="4539647" cy="898217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9647" cy="8982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6A8F8E" w14:textId="3515DAC7" w:rsidR="004E78AD" w:rsidRPr="004E78AD" w:rsidRDefault="004E78AD" w:rsidP="004E78AD">
                                  <w:pPr>
                                    <w:ind w:left="720" w:firstLine="7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8"/>
                                      <w:lang w:val="en-BZ"/>
                                    </w:rPr>
                                  </w:pPr>
                                  <w:bookmarkStart w:id="1" w:name="_GoBack"/>
                                  <w:r w:rsidRPr="00F0076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BZ"/>
                                    </w:rPr>
                                    <w:t xml:space="preserve">BIM </w:t>
                                  </w:r>
                                  <w:r w:rsidR="0092334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BZ"/>
                                    </w:rPr>
                                    <w:t>PRE-</w:t>
                                  </w:r>
                                  <w:r w:rsidRPr="00F0076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BZ"/>
                                    </w:rPr>
                                    <w:t>REGISTRATION FORM</w:t>
                                  </w:r>
                                </w:p>
                                <w:p w14:paraId="36122D4D" w14:textId="77777777" w:rsidR="004E78AD" w:rsidRDefault="004E78AD">
                                  <w:pPr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7260C068" w14:textId="77777777" w:rsidR="00875FE8" w:rsidRDefault="00875FE8">
                                  <w:pPr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04C24308" w14:textId="77777777" w:rsidR="00875FE8" w:rsidRDefault="00875FE8">
                                  <w:pPr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2B923717" w14:textId="525810D2" w:rsidR="00875FE8" w:rsidRPr="001F44C3" w:rsidRDefault="001F44C3" w:rsidP="00EB1F8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ORGANIZATION: _________________________________________________________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</w:t>
                                  </w:r>
                                </w:p>
                                <w:p w14:paraId="23583524" w14:textId="2BC1A157" w:rsidR="001F44C3" w:rsidRPr="001F44C3" w:rsidRDefault="001F44C3" w:rsidP="00EB1F8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ADDRESS: _______________________________________________________________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</w:t>
                                  </w:r>
                                </w:p>
                                <w:p w14:paraId="5B21AF71" w14:textId="6E074C6B" w:rsidR="00020095" w:rsidRPr="00226FD8" w:rsidRDefault="001F44C3" w:rsidP="00226FD8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TELEPHONE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: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______________</w:t>
                                  </w:r>
                                  <w:r w:rsidR="002F4F90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 FAX: ___________________EMAIL: __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</w:t>
                                  </w:r>
                                </w:p>
                                <w:p w14:paraId="383DB95D" w14:textId="3FAA2FEA" w:rsidR="00E2464F" w:rsidRDefault="001F44C3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EB1F8B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PARTICIPANTS BEING REGISTERED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:</w:t>
                                  </w:r>
                                </w:p>
                                <w:p w14:paraId="7EFCF647" w14:textId="77777777" w:rsidR="00226FD8" w:rsidRDefault="00226FD8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</w:p>
                                <w:p w14:paraId="1CE30B90" w14:textId="2E603763" w:rsidR="00571ADF" w:rsidRDefault="00B44CBC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SEMINAR: __________________________________________________________________</w:t>
                                  </w:r>
                                </w:p>
                                <w:p w14:paraId="3C39AC01" w14:textId="198B3564" w:rsidR="00B44CBC" w:rsidRPr="00EB1F8B" w:rsidRDefault="00B44CBC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bookmarkStart w:id="2" w:name="_Hlk13823197"/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           NAME                                POSITION                               EDUCATION</w:t>
                                  </w:r>
                                </w:p>
                                <w:p w14:paraId="3D7C96AF" w14:textId="642410AC" w:rsidR="00EB1F8B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bookmarkStart w:id="3" w:name="_Hlk13823208"/>
                                  <w:bookmarkEnd w:id="2"/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bookmarkEnd w:id="3"/>
                                <w:p w14:paraId="56A06FDF" w14:textId="080ECB72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3A9F7ED3" w14:textId="5177A5A1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7619F8D0" w14:textId="42D342FE" w:rsidR="00E2464F" w:rsidRDefault="00E2464F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2D0F87A6" w14:textId="387125AA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bookmarkStart w:id="4" w:name="_Hlk13825676"/>
                                </w:p>
                                <w:p w14:paraId="67BEC62B" w14:textId="598695BA" w:rsidR="00C92A73" w:rsidRDefault="00C92A73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C92A7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SEMINAR: 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__________________________________________________________________</w:t>
                                  </w:r>
                                </w:p>
                                <w:p w14:paraId="352BC429" w14:textId="77777777" w:rsidR="00C92A73" w:rsidRPr="00EB1F8B" w:rsidRDefault="00C92A73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bookmarkStart w:id="5" w:name="_Hlk13823508"/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           NAME                                POSITION                               EDUCATION</w:t>
                                  </w:r>
                                </w:p>
                                <w:bookmarkEnd w:id="5"/>
                                <w:p w14:paraId="3A460D5D" w14:textId="77777777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6DEBBED0" w14:textId="77777777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5D26FA43" w14:textId="77777777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2C684CD4" w14:textId="6FDB772B" w:rsidR="00E2464F" w:rsidRDefault="00E2464F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bookmarkEnd w:id="4"/>
                                <w:p w14:paraId="183BE35C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4C8DF612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C92A7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SEMINAR: 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__________________________________________________________________</w:t>
                                  </w:r>
                                </w:p>
                                <w:p w14:paraId="7D25EC79" w14:textId="77777777" w:rsidR="00226FD8" w:rsidRPr="00EB1F8B" w:rsidRDefault="00226FD8" w:rsidP="00226FD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           NAME                                POSITION                               EDUCATION</w:t>
                                  </w:r>
                                </w:p>
                                <w:p w14:paraId="32EDD94A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69B5C51F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7D581CE9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385A1101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5106F975" w14:textId="77777777" w:rsidR="00226FD8" w:rsidRPr="00C92A73" w:rsidRDefault="00226FD8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</w:p>
                                <w:p w14:paraId="72B00A28" w14:textId="07620E41" w:rsidR="00EB1F8B" w:rsidRDefault="00865386" w:rsidP="00EB1F8B">
                                  <w:pPr>
                                    <w:spacing w:line="360" w:lineRule="auto"/>
                                    <w:jc w:val="right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</w:t>
                                  </w:r>
                                  <w:r w:rsidR="004A2883">
                                    <w:rPr>
                                      <w:lang w:val="en-BZ"/>
                                    </w:rPr>
                                    <w:t>_</w:t>
                                  </w:r>
                                  <w:r w:rsidR="00EB1F8B">
                                    <w:rPr>
                                      <w:lang w:val="en-BZ"/>
                                    </w:rPr>
                                    <w:t>________________________</w:t>
                                  </w:r>
                                </w:p>
                                <w:p w14:paraId="036B6C25" w14:textId="724B1EAA" w:rsidR="00E2464F" w:rsidRPr="00226FD8" w:rsidRDefault="00EB1F8B" w:rsidP="00226FD8">
                                  <w:pPr>
                                    <w:spacing w:line="360" w:lineRule="auto"/>
                                    <w:jc w:val="right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Signature</w:t>
                                  </w:r>
                                </w:p>
                                <w:p w14:paraId="56AA966C" w14:textId="77777777" w:rsidR="009000CC" w:rsidRDefault="009000CC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2AD6531E" w14:textId="77777777" w:rsidR="009000CC" w:rsidRDefault="009000CC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1214CC64" w14:textId="6959887F" w:rsidR="00402747" w:rsidRDefault="00793B37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  <w:r w:rsidRPr="00EB6562"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  <w:lang w:val="en-BZ"/>
                                    </w:rPr>
                                    <w:t>NOTE:</w:t>
                                  </w:r>
                                  <w:r w:rsidRPr="00EB6562"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  <w:t xml:space="preserve"> </w:t>
                                  </w:r>
                                </w:p>
                                <w:p w14:paraId="45985D13" w14:textId="19EF72D3" w:rsidR="00402747" w:rsidRDefault="00EB6562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  <w:r w:rsidRPr="00EB6562"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  <w:t xml:space="preserve">This form is to be returned to BIM as soon as possible along with $50.00 registration fee for each participant being registered. </w:t>
                                  </w:r>
                                </w:p>
                                <w:p w14:paraId="172C325D" w14:textId="1EE0A5D2" w:rsidR="00793B37" w:rsidRDefault="00EB6562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  <w:r w:rsidRPr="00EB6562"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  <w:t xml:space="preserve">This fee is non-refundable but is to be deducted from the total cost of the seminar when payment is made. </w:t>
                                  </w:r>
                                </w:p>
                                <w:p w14:paraId="2B461E57" w14:textId="3C06BA29" w:rsidR="00A55923" w:rsidRDefault="00A55923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0AF1D9BA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7B3A7468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0C90B0B2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25D75A55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51B13529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bookmarkEnd w:id="1"/>
                                <w:p w14:paraId="16514E46" w14:textId="77777777" w:rsidR="00E44CF4" w:rsidRPr="00EB6562" w:rsidRDefault="00E44CF4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E319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5.55pt;margin-top:.3pt;width:357.45pt;height:7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" filled="f" stroked="f" strokeweight=".5pt">
                      <v:textbox>
                        <w:txbxContent>
                          <w:p w14:paraId="7F6A8F8E" w14:textId="3515DAC7" w:rsidR="004E78AD" w:rsidRPr="004E78AD" w:rsidRDefault="004E78AD" w:rsidP="004E78AD">
                            <w:pPr>
                              <w:ind w:left="720"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8"/>
                                <w:lang w:val="en-BZ"/>
                              </w:rPr>
                            </w:pPr>
                            <w:bookmarkStart w:id="6" w:name="_GoBack"/>
                            <w:r w:rsidRPr="00F007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BZ"/>
                              </w:rPr>
                              <w:t xml:space="preserve">BIM </w:t>
                            </w:r>
                            <w:r w:rsidR="0092334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BZ"/>
                              </w:rPr>
                              <w:t>PRE-</w:t>
                            </w:r>
                            <w:r w:rsidRPr="00F007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BZ"/>
                              </w:rPr>
                              <w:t>REGISTRATION FORM</w:t>
                            </w:r>
                          </w:p>
                          <w:p w14:paraId="36122D4D" w14:textId="77777777" w:rsidR="004E78AD" w:rsidRDefault="004E78AD">
                            <w:pPr>
                              <w:rPr>
                                <w:lang w:val="en-BZ"/>
                              </w:rPr>
                            </w:pPr>
                          </w:p>
                          <w:p w14:paraId="7260C068" w14:textId="77777777" w:rsidR="00875FE8" w:rsidRDefault="00875FE8">
                            <w:pPr>
                              <w:rPr>
                                <w:lang w:val="en-BZ"/>
                              </w:rPr>
                            </w:pPr>
                          </w:p>
                          <w:p w14:paraId="04C24308" w14:textId="77777777" w:rsidR="00875FE8" w:rsidRDefault="00875FE8">
                            <w:pPr>
                              <w:rPr>
                                <w:lang w:val="en-BZ"/>
                              </w:rPr>
                            </w:pPr>
                          </w:p>
                          <w:p w14:paraId="2B923717" w14:textId="525810D2" w:rsidR="00875FE8" w:rsidRPr="001F44C3" w:rsidRDefault="001F44C3" w:rsidP="00EB1F8B">
                            <w:pPr>
                              <w:spacing w:line="48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ORGANIZATION: _________________________________________________________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__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_</w:t>
                            </w:r>
                          </w:p>
                          <w:p w14:paraId="23583524" w14:textId="2BC1A157" w:rsidR="001F44C3" w:rsidRPr="001F44C3" w:rsidRDefault="001F44C3" w:rsidP="00EB1F8B">
                            <w:pPr>
                              <w:spacing w:line="48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ADDRESS: _______________________________________________________________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__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_</w:t>
                            </w:r>
                          </w:p>
                          <w:p w14:paraId="5B21AF71" w14:textId="6E074C6B" w:rsidR="00020095" w:rsidRPr="00226FD8" w:rsidRDefault="001F44C3" w:rsidP="00226FD8">
                            <w:pPr>
                              <w:spacing w:line="48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TELEPHONE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: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 xml:space="preserve"> ______________</w:t>
                            </w:r>
                            <w:r w:rsidR="002F4F90">
                              <w:rPr>
                                <w:b/>
                                <w:bCs/>
                                <w:lang w:val="en-BZ"/>
                              </w:rPr>
                              <w:t>_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__ FAX: ___________________EMAIL: __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_____________</w:t>
                            </w:r>
                          </w:p>
                          <w:p w14:paraId="383DB95D" w14:textId="3FAA2FEA" w:rsidR="00E2464F" w:rsidRDefault="001F44C3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EB1F8B">
                              <w:rPr>
                                <w:b/>
                                <w:bCs/>
                                <w:lang w:val="en-BZ"/>
                              </w:rPr>
                              <w:t>PARTICIPANTS BEING REGISTERED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:</w:t>
                            </w:r>
                          </w:p>
                          <w:p w14:paraId="7EFCF647" w14:textId="77777777" w:rsidR="00226FD8" w:rsidRDefault="00226FD8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</w:p>
                          <w:p w14:paraId="1CE30B90" w14:textId="2E603763" w:rsidR="00571ADF" w:rsidRDefault="00B44CBC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SEMINAR: __________________________________________________________________</w:t>
                            </w:r>
                          </w:p>
                          <w:p w14:paraId="3C39AC01" w14:textId="198B3564" w:rsidR="00B44CBC" w:rsidRPr="00EB1F8B" w:rsidRDefault="00B44CBC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bookmarkStart w:id="7" w:name="_Hlk13823197"/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 xml:space="preserve">            NAME                                POSITION                               EDUCATION</w:t>
                            </w:r>
                          </w:p>
                          <w:p w14:paraId="3D7C96AF" w14:textId="642410AC" w:rsidR="00EB1F8B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bookmarkStart w:id="8" w:name="_Hlk13823208"/>
                            <w:bookmarkEnd w:id="7"/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bookmarkEnd w:id="8"/>
                          <w:p w14:paraId="56A06FDF" w14:textId="080ECB72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3A9F7ED3" w14:textId="5177A5A1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7619F8D0" w14:textId="42D342FE" w:rsidR="00E2464F" w:rsidRDefault="00E2464F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2D0F87A6" w14:textId="387125AA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bookmarkStart w:id="9" w:name="_Hlk13825676"/>
                          </w:p>
                          <w:p w14:paraId="67BEC62B" w14:textId="598695BA" w:rsidR="00C92A73" w:rsidRDefault="00C92A73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C92A73">
                              <w:rPr>
                                <w:b/>
                                <w:bCs/>
                                <w:lang w:val="en-BZ"/>
                              </w:rPr>
                              <w:t xml:space="preserve">SEMINAR: </w:t>
                            </w: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__________________________________________________________________</w:t>
                            </w:r>
                          </w:p>
                          <w:p w14:paraId="352BC429" w14:textId="77777777" w:rsidR="00C92A73" w:rsidRPr="00EB1F8B" w:rsidRDefault="00C92A73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bookmarkStart w:id="10" w:name="_Hlk13823508"/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 xml:space="preserve">            NAME                                POSITION                               EDUCATION</w:t>
                            </w:r>
                          </w:p>
                          <w:bookmarkEnd w:id="10"/>
                          <w:p w14:paraId="3A460D5D" w14:textId="77777777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6DEBBED0" w14:textId="77777777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5D26FA43" w14:textId="77777777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2C684CD4" w14:textId="6FDB772B" w:rsidR="00E2464F" w:rsidRDefault="00E2464F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bookmarkEnd w:id="9"/>
                          <w:p w14:paraId="183BE35C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</w:p>
                          <w:p w14:paraId="4C8DF612" w14:textId="77777777" w:rsidR="00226FD8" w:rsidRDefault="00226FD8" w:rsidP="00226FD8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C92A73">
                              <w:rPr>
                                <w:b/>
                                <w:bCs/>
                                <w:lang w:val="en-BZ"/>
                              </w:rPr>
                              <w:t xml:space="preserve">SEMINAR: </w:t>
                            </w: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__________________________________________________________________</w:t>
                            </w:r>
                          </w:p>
                          <w:p w14:paraId="7D25EC79" w14:textId="77777777" w:rsidR="00226FD8" w:rsidRPr="00EB1F8B" w:rsidRDefault="00226FD8" w:rsidP="00226FD8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 xml:space="preserve">            NAME                                POSITION                               EDUCATION</w:t>
                            </w:r>
                          </w:p>
                          <w:p w14:paraId="32EDD94A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69B5C51F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7D581CE9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385A1101" w14:textId="77777777" w:rsidR="00226FD8" w:rsidRDefault="00226FD8" w:rsidP="00226FD8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5106F975" w14:textId="77777777" w:rsidR="00226FD8" w:rsidRPr="00C92A73" w:rsidRDefault="00226FD8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</w:p>
                          <w:p w14:paraId="72B00A28" w14:textId="07620E41" w:rsidR="00EB1F8B" w:rsidRDefault="00865386" w:rsidP="00EB1F8B">
                            <w:pPr>
                              <w:spacing w:line="360" w:lineRule="auto"/>
                              <w:jc w:val="right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</w:t>
                            </w:r>
                            <w:r w:rsidR="004A2883">
                              <w:rPr>
                                <w:lang w:val="en-BZ"/>
                              </w:rPr>
                              <w:t>_</w:t>
                            </w:r>
                            <w:r w:rsidR="00EB1F8B">
                              <w:rPr>
                                <w:lang w:val="en-BZ"/>
                              </w:rPr>
                              <w:t>________________________</w:t>
                            </w:r>
                          </w:p>
                          <w:p w14:paraId="036B6C25" w14:textId="724B1EAA" w:rsidR="00E2464F" w:rsidRPr="00226FD8" w:rsidRDefault="00EB1F8B" w:rsidP="00226FD8">
                            <w:pPr>
                              <w:spacing w:line="360" w:lineRule="auto"/>
                              <w:jc w:val="right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Signature</w:t>
                            </w:r>
                          </w:p>
                          <w:p w14:paraId="56AA966C" w14:textId="77777777" w:rsidR="009000CC" w:rsidRDefault="009000CC" w:rsidP="0014509B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2AD6531E" w14:textId="77777777" w:rsidR="009000CC" w:rsidRDefault="009000CC" w:rsidP="0014509B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1214CC64" w14:textId="6959887F" w:rsidR="00402747" w:rsidRDefault="00793B37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  <w:r w:rsidRPr="00EB6562">
                              <w:rPr>
                                <w:b/>
                                <w:bCs/>
                                <w:sz w:val="20"/>
                                <w:szCs w:val="24"/>
                                <w:lang w:val="en-BZ"/>
                              </w:rPr>
                              <w:t>NOTE:</w:t>
                            </w:r>
                            <w:r w:rsidRPr="00EB6562">
                              <w:rPr>
                                <w:sz w:val="20"/>
                                <w:szCs w:val="24"/>
                                <w:lang w:val="en-BZ"/>
                              </w:rPr>
                              <w:t xml:space="preserve"> </w:t>
                            </w:r>
                          </w:p>
                          <w:p w14:paraId="45985D13" w14:textId="19EF72D3" w:rsidR="00402747" w:rsidRDefault="00EB6562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  <w:r w:rsidRPr="00EB6562">
                              <w:rPr>
                                <w:sz w:val="20"/>
                                <w:szCs w:val="24"/>
                                <w:lang w:val="en-BZ"/>
                              </w:rPr>
                              <w:t xml:space="preserve">This form is to be returned to BIM as soon as possible along with $50.00 registration fee for each participant being registered. </w:t>
                            </w:r>
                          </w:p>
                          <w:p w14:paraId="172C325D" w14:textId="1EE0A5D2" w:rsidR="00793B37" w:rsidRDefault="00EB6562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  <w:r w:rsidRPr="00EB6562">
                              <w:rPr>
                                <w:sz w:val="20"/>
                                <w:szCs w:val="24"/>
                                <w:lang w:val="en-BZ"/>
                              </w:rPr>
                              <w:t xml:space="preserve">This fee is non-refundable but is to be deducted from the total cost of the seminar when payment is made. </w:t>
                            </w:r>
                          </w:p>
                          <w:p w14:paraId="2B461E57" w14:textId="3C06BA29" w:rsidR="00A55923" w:rsidRDefault="00A55923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0AF1D9BA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7B3A7468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0C90B0B2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25D75A55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51B13529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bookmarkEnd w:id="6"/>
                          <w:p w14:paraId="16514E46" w14:textId="77777777" w:rsidR="00E44CF4" w:rsidRPr="00EB6562" w:rsidRDefault="00E44CF4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07D1A" w14:textId="1378A788" w:rsidR="001B2ABD" w:rsidRDefault="008844FB" w:rsidP="001B2ABD">
            <w:pPr>
              <w:pStyle w:val="Subtitle"/>
            </w:pPr>
            <w:r w:rsidRPr="00EB656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3BACA04B" wp14:editId="59BC6CE8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-6887845</wp:posOffset>
                  </wp:positionV>
                  <wp:extent cx="771525" cy="605790"/>
                  <wp:effectExtent l="0" t="0" r="9525" b="3810"/>
                  <wp:wrapNone/>
                  <wp:docPr id="2" name="Picture 2" descr="bim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m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C17CF3" w14:textId="13A09B76" w:rsidR="0043117B" w:rsidRDefault="00C967A4" w:rsidP="000C45FF">
      <w:pPr>
        <w:tabs>
          <w:tab w:val="left" w:pos="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17F43" wp14:editId="7B8BF2B8">
                <wp:simplePos x="0" y="0"/>
                <wp:positionH relativeFrom="column">
                  <wp:posOffset>-199390</wp:posOffset>
                </wp:positionH>
                <wp:positionV relativeFrom="paragraph">
                  <wp:posOffset>1758315</wp:posOffset>
                </wp:positionV>
                <wp:extent cx="2571750" cy="628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DA246" w14:textId="77777777" w:rsidR="00EB6562" w:rsidRPr="00EB6562" w:rsidRDefault="00EB6562" w:rsidP="00EB6562">
                            <w:pPr>
                              <w:shd w:val="clear" w:color="auto" w:fill="E9F0F6" w:themeFill="accent1" w:themeFillTint="33"/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EB6562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Call (223-3055), email (</w:t>
                            </w:r>
                            <w:hyperlink r:id="rId10" w:history="1">
                              <w:r w:rsidRPr="00EB6562"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0000FF"/>
                                  <w:sz w:val="20"/>
                                  <w:szCs w:val="20"/>
                                  <w:u w:val="single"/>
                                  <w:lang w:eastAsia="en-US"/>
                                </w:rPr>
                                <w:t>bimbelize@gmail.com</w:t>
                              </w:r>
                            </w:hyperlink>
                            <w:r w:rsidRPr="00EB6562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), to register!</w:t>
                            </w:r>
                          </w:p>
                          <w:p w14:paraId="1757219D" w14:textId="77777777" w:rsidR="00EB6562" w:rsidRPr="00EB6562" w:rsidRDefault="00EB6562" w:rsidP="00EB6562">
                            <w:pPr>
                              <w:shd w:val="clear" w:color="auto" w:fill="E9F0F6" w:themeFill="accent1" w:themeFillTint="33"/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  <w:r w:rsidRPr="00EB6562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Visit our website at bimbelize.org</w:t>
                            </w:r>
                            <w:r w:rsidR="00C967A4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7F43" id="Text Box 5" o:spid="_x0000_s1027" type="#_x0000_t202" style="position:absolute;margin-left:-15.7pt;margin-top:138.45pt;width:202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" filled="f" stroked="f" strokeweight=".5pt">
                <v:textbox>
                  <w:txbxContent>
                    <w:p w14:paraId="224DA246" w14:textId="77777777" w:rsidR="00EB6562" w:rsidRPr="00EB6562" w:rsidRDefault="00EB6562" w:rsidP="00EB6562">
                      <w:pPr>
                        <w:shd w:val="clear" w:color="auto" w:fill="E9F0F6" w:themeFill="accent1" w:themeFillTint="33"/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</w:pPr>
                      <w:r w:rsidRPr="00EB6562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Call (223-3055), email (</w:t>
                      </w:r>
                      <w:hyperlink r:id="rId11" w:history="1">
                        <w:r w:rsidRPr="00EB6562">
                          <w:rPr>
                            <w:rFonts w:asciiTheme="majorHAnsi" w:eastAsia="Times New Roman" w:hAnsiTheme="majorHAnsi" w:cs="Times New Roman"/>
                            <w:b/>
                            <w:color w:val="0000FF"/>
                            <w:sz w:val="20"/>
                            <w:szCs w:val="20"/>
                            <w:u w:val="single"/>
                            <w:lang w:eastAsia="en-US"/>
                          </w:rPr>
                          <w:t>bimbelize@gmail.com</w:t>
                        </w:r>
                      </w:hyperlink>
                      <w:r w:rsidRPr="00EB6562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), to register!</w:t>
                      </w:r>
                    </w:p>
                    <w:p w14:paraId="1757219D" w14:textId="77777777" w:rsidR="00EB6562" w:rsidRPr="00EB6562" w:rsidRDefault="00EB6562" w:rsidP="00EB6562">
                      <w:pPr>
                        <w:shd w:val="clear" w:color="auto" w:fill="E9F0F6" w:themeFill="accent1" w:themeFillTint="33"/>
                        <w:rPr>
                          <w:rFonts w:asciiTheme="majorHAnsi" w:hAnsiTheme="majorHAnsi"/>
                          <w:sz w:val="14"/>
                          <w:szCs w:val="18"/>
                        </w:rPr>
                      </w:pPr>
                      <w:r w:rsidRPr="00EB6562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Visit our website at bimbelize.org</w:t>
                      </w:r>
                      <w:r w:rsidR="00C967A4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EB84B0" wp14:editId="604E39EA">
            <wp:simplePos x="0" y="0"/>
            <wp:positionH relativeFrom="column">
              <wp:posOffset>-95250</wp:posOffset>
            </wp:positionH>
            <wp:positionV relativeFrom="paragraph">
              <wp:posOffset>73660</wp:posOffset>
            </wp:positionV>
            <wp:extent cx="2390775" cy="1593850"/>
            <wp:effectExtent l="0" t="0" r="9525" b="0"/>
            <wp:wrapNone/>
            <wp:docPr id="6" name="Picture 6" descr="A trucHYHH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mlandingpa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117B" w:rsidSect="000C45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2552A" w14:textId="77777777" w:rsidR="007E52E9" w:rsidRDefault="007E52E9" w:rsidP="000C45FF">
      <w:r>
        <w:separator/>
      </w:r>
    </w:p>
  </w:endnote>
  <w:endnote w:type="continuationSeparator" w:id="0">
    <w:p w14:paraId="43F9E92C" w14:textId="77777777" w:rsidR="007E52E9" w:rsidRDefault="007E52E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67349" w14:textId="77777777" w:rsidR="007E52E9" w:rsidRDefault="007E52E9" w:rsidP="000C45FF">
      <w:r>
        <w:separator/>
      </w:r>
    </w:p>
  </w:footnote>
  <w:footnote w:type="continuationSeparator" w:id="0">
    <w:p w14:paraId="0A4E2F27" w14:textId="77777777" w:rsidR="007E52E9" w:rsidRDefault="007E52E9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32E"/>
    <w:rsid w:val="00003CFB"/>
    <w:rsid w:val="00020095"/>
    <w:rsid w:val="00036450"/>
    <w:rsid w:val="00094499"/>
    <w:rsid w:val="000C45FF"/>
    <w:rsid w:val="000E3FD1"/>
    <w:rsid w:val="00112054"/>
    <w:rsid w:val="0014509B"/>
    <w:rsid w:val="001525E1"/>
    <w:rsid w:val="00180329"/>
    <w:rsid w:val="0019001F"/>
    <w:rsid w:val="001A74A5"/>
    <w:rsid w:val="001B2ABD"/>
    <w:rsid w:val="001E0391"/>
    <w:rsid w:val="001E1759"/>
    <w:rsid w:val="001F1ECC"/>
    <w:rsid w:val="001F44C3"/>
    <w:rsid w:val="001F6F5D"/>
    <w:rsid w:val="00226FD8"/>
    <w:rsid w:val="002344BF"/>
    <w:rsid w:val="002400EB"/>
    <w:rsid w:val="00256CF7"/>
    <w:rsid w:val="0026732E"/>
    <w:rsid w:val="00281FD5"/>
    <w:rsid w:val="002F4F90"/>
    <w:rsid w:val="0030481B"/>
    <w:rsid w:val="003156FC"/>
    <w:rsid w:val="003254B5"/>
    <w:rsid w:val="003344A2"/>
    <w:rsid w:val="003704ED"/>
    <w:rsid w:val="0037121F"/>
    <w:rsid w:val="00376EB3"/>
    <w:rsid w:val="003A6B7D"/>
    <w:rsid w:val="003B06CA"/>
    <w:rsid w:val="003D263E"/>
    <w:rsid w:val="00402747"/>
    <w:rsid w:val="004071FC"/>
    <w:rsid w:val="00445947"/>
    <w:rsid w:val="00475F41"/>
    <w:rsid w:val="004813B3"/>
    <w:rsid w:val="0049148C"/>
    <w:rsid w:val="00496591"/>
    <w:rsid w:val="004A2883"/>
    <w:rsid w:val="004C63E4"/>
    <w:rsid w:val="004D3011"/>
    <w:rsid w:val="004E61EF"/>
    <w:rsid w:val="004E78AD"/>
    <w:rsid w:val="005005C6"/>
    <w:rsid w:val="0050275D"/>
    <w:rsid w:val="00512CF2"/>
    <w:rsid w:val="005262AC"/>
    <w:rsid w:val="00571ADF"/>
    <w:rsid w:val="005D1D95"/>
    <w:rsid w:val="005E39D5"/>
    <w:rsid w:val="005F576F"/>
    <w:rsid w:val="00600670"/>
    <w:rsid w:val="006008CE"/>
    <w:rsid w:val="0062123A"/>
    <w:rsid w:val="00646E75"/>
    <w:rsid w:val="006771D0"/>
    <w:rsid w:val="00715FCB"/>
    <w:rsid w:val="00743101"/>
    <w:rsid w:val="007775E1"/>
    <w:rsid w:val="007867A0"/>
    <w:rsid w:val="007927F5"/>
    <w:rsid w:val="00793B37"/>
    <w:rsid w:val="007E52E9"/>
    <w:rsid w:val="007F5931"/>
    <w:rsid w:val="00802CA0"/>
    <w:rsid w:val="008347B5"/>
    <w:rsid w:val="00865386"/>
    <w:rsid w:val="00875FE8"/>
    <w:rsid w:val="00882396"/>
    <w:rsid w:val="008844FB"/>
    <w:rsid w:val="00894E2D"/>
    <w:rsid w:val="008A0804"/>
    <w:rsid w:val="008A4768"/>
    <w:rsid w:val="009000CC"/>
    <w:rsid w:val="00915F62"/>
    <w:rsid w:val="00923340"/>
    <w:rsid w:val="009260CD"/>
    <w:rsid w:val="00952C25"/>
    <w:rsid w:val="009654C7"/>
    <w:rsid w:val="00971C93"/>
    <w:rsid w:val="00A2118D"/>
    <w:rsid w:val="00A46CE6"/>
    <w:rsid w:val="00A55923"/>
    <w:rsid w:val="00A83D59"/>
    <w:rsid w:val="00AB3ABC"/>
    <w:rsid w:val="00AD76E2"/>
    <w:rsid w:val="00AF7A1D"/>
    <w:rsid w:val="00B20152"/>
    <w:rsid w:val="00B359E4"/>
    <w:rsid w:val="00B37B45"/>
    <w:rsid w:val="00B44CBC"/>
    <w:rsid w:val="00B57D98"/>
    <w:rsid w:val="00B67E33"/>
    <w:rsid w:val="00B70850"/>
    <w:rsid w:val="00B80381"/>
    <w:rsid w:val="00B86041"/>
    <w:rsid w:val="00B904CC"/>
    <w:rsid w:val="00BC4F00"/>
    <w:rsid w:val="00C066B6"/>
    <w:rsid w:val="00C37BA1"/>
    <w:rsid w:val="00C4674C"/>
    <w:rsid w:val="00C506CF"/>
    <w:rsid w:val="00C72BED"/>
    <w:rsid w:val="00C92A73"/>
    <w:rsid w:val="00C9578B"/>
    <w:rsid w:val="00C967A4"/>
    <w:rsid w:val="00CB0055"/>
    <w:rsid w:val="00D2522B"/>
    <w:rsid w:val="00D422DE"/>
    <w:rsid w:val="00D5459D"/>
    <w:rsid w:val="00DA1F4D"/>
    <w:rsid w:val="00DD172A"/>
    <w:rsid w:val="00E029E1"/>
    <w:rsid w:val="00E2464F"/>
    <w:rsid w:val="00E25A26"/>
    <w:rsid w:val="00E40CC1"/>
    <w:rsid w:val="00E4381A"/>
    <w:rsid w:val="00E44CF4"/>
    <w:rsid w:val="00E55D74"/>
    <w:rsid w:val="00EB1F8B"/>
    <w:rsid w:val="00EB6562"/>
    <w:rsid w:val="00F00765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676E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967A4"/>
    <w:pPr>
      <w:spacing w:after="200"/>
    </w:pPr>
    <w:rPr>
      <w:i/>
      <w:iCs/>
      <w:color w:val="775F55" w:themeColor="text2"/>
      <w:szCs w:val="18"/>
    </w:rPr>
  </w:style>
  <w:style w:type="table" w:styleId="PlainTable5">
    <w:name w:val="Plain Table 5"/>
    <w:basedOn w:val="TableNormal"/>
    <w:uiPriority w:val="45"/>
    <w:rsid w:val="003704E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46CE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46CE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mbelize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bimbelize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G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resume.dotx</Template>
  <TotalTime>0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2019-07-08T22:03:00Z</dcterms:created>
  <dcterms:modified xsi:type="dcterms:W3CDTF">2019-07-31T15:51:00Z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