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160" w:type="dxa"/>
        <w:tblInd w:w="-18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870"/>
        <w:gridCol w:w="270"/>
        <w:gridCol w:w="7020"/>
      </w:tblGrid>
      <w:tr w:rsidR="001B2ABD" w14:paraId="39BC1D6C" w14:textId="77777777" w:rsidTr="005005C6">
        <w:trPr>
          <w:trHeight w:val="4410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512DB" w14:textId="48B619A6" w:rsidR="0026732E" w:rsidRPr="004E78AD" w:rsidRDefault="00F00765" w:rsidP="003344A2">
            <w:pPr>
              <w:tabs>
                <w:tab w:val="left" w:pos="990"/>
              </w:tabs>
              <w:rPr>
                <w:rFonts w:ascii="Times New Roman" w:hAnsi="Times New Roman" w:cs="Times New Roman"/>
                <w:b/>
                <w:bCs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8"/>
              </w:rPr>
              <w:t>3</w:t>
            </w:r>
            <w:r w:rsidRPr="00F00765">
              <w:rPr>
                <w:rFonts w:ascii="Times New Roman" w:hAnsi="Times New Roman" w:cs="Times New Roman"/>
                <w:b/>
                <w:bCs/>
                <w:sz w:val="22"/>
                <w:szCs w:val="28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8"/>
              </w:rPr>
              <w:t xml:space="preserve"> QUARTER SCHEDULE</w:t>
            </w:r>
            <w:r w:rsidR="00003CFB">
              <w:rPr>
                <w:rFonts w:ascii="Times New Roman" w:hAnsi="Times New Roman" w:cs="Times New Roman"/>
                <w:b/>
                <w:bCs/>
                <w:sz w:val="22"/>
                <w:szCs w:val="28"/>
              </w:rPr>
              <w:t xml:space="preserve"> 2019</w:t>
            </w:r>
          </w:p>
          <w:p w14:paraId="310146A2" w14:textId="77777777" w:rsidR="004E78AD" w:rsidRPr="004E78AD" w:rsidRDefault="004E78AD" w:rsidP="003344A2">
            <w:pPr>
              <w:tabs>
                <w:tab w:val="left" w:pos="990"/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2"/>
                <w:szCs w:val="28"/>
              </w:rPr>
            </w:pPr>
          </w:p>
          <w:p w14:paraId="18FF7DFC" w14:textId="2B3FBF36" w:rsidR="0026732E" w:rsidRPr="00A46CE6" w:rsidRDefault="00F00765" w:rsidP="009654C7">
            <w:pPr>
              <w:shd w:val="clear" w:color="auto" w:fill="000099"/>
              <w:tabs>
                <w:tab w:val="left" w:pos="990"/>
              </w:tabs>
              <w:rPr>
                <w:rFonts w:ascii="Franklin Gothic Book" w:hAnsi="Franklin Gothic Book" w:cs="Arial"/>
                <w:b/>
                <w:bCs/>
                <w:color w:val="FFFFFF" w:themeColor="background1"/>
                <w:sz w:val="20"/>
                <w:szCs w:val="24"/>
              </w:rPr>
            </w:pPr>
            <w:r w:rsidRPr="00A46CE6">
              <w:rPr>
                <w:rFonts w:ascii="Franklin Gothic Book" w:hAnsi="Franklin Gothic Book" w:cs="Arial"/>
                <w:b/>
                <w:bCs/>
                <w:color w:val="FFFFFF" w:themeColor="background1"/>
                <w:sz w:val="20"/>
                <w:szCs w:val="24"/>
              </w:rPr>
              <w:t>JULY</w:t>
            </w:r>
            <w:r w:rsidR="0026732E" w:rsidRPr="00A46CE6">
              <w:rPr>
                <w:rFonts w:ascii="Franklin Gothic Book" w:hAnsi="Franklin Gothic Book" w:cs="Arial"/>
                <w:b/>
                <w:bCs/>
                <w:color w:val="FFFFFF" w:themeColor="background1"/>
                <w:sz w:val="20"/>
                <w:szCs w:val="24"/>
              </w:rPr>
              <w:t xml:space="preserve"> </w:t>
            </w:r>
            <w:r w:rsidR="005D1D95">
              <w:rPr>
                <w:rFonts w:ascii="Franklin Gothic Book" w:hAnsi="Franklin Gothic Book" w:cs="Arial"/>
                <w:b/>
                <w:bCs/>
                <w:color w:val="FFFFFF" w:themeColor="background1"/>
                <w:sz w:val="20"/>
                <w:szCs w:val="24"/>
              </w:rPr>
              <w:t xml:space="preserve">                                                                 </w:t>
            </w:r>
          </w:p>
          <w:tbl>
            <w:tblPr>
              <w:tblStyle w:val="PlainTable5"/>
              <w:tblW w:w="38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0"/>
              <w:gridCol w:w="3090"/>
            </w:tblGrid>
            <w:tr w:rsidR="003704ED" w14:paraId="4F5B7191" w14:textId="77777777" w:rsidTr="005005C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720" w:type="dxa"/>
                  <w:tcBorders>
                    <w:bottom w:val="none" w:sz="0" w:space="0" w:color="auto"/>
                    <w:right w:val="none" w:sz="0" w:space="0" w:color="auto"/>
                  </w:tcBorders>
                </w:tcPr>
                <w:p w14:paraId="2C7FA31F" w14:textId="41E150D2" w:rsidR="003704ED" w:rsidRPr="003344A2" w:rsidRDefault="003704ED" w:rsidP="005005C6">
                  <w:pPr>
                    <w:tabs>
                      <w:tab w:val="left" w:pos="990"/>
                    </w:tabs>
                    <w:jc w:val="both"/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16"/>
                    </w:rPr>
                  </w:pPr>
                  <w:r w:rsidRPr="003344A2"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16"/>
                    </w:rPr>
                    <w:t>4</w:t>
                  </w:r>
                  <w:r w:rsidRPr="003344A2"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  <w:tc>
                <w:tcPr>
                  <w:tcW w:w="3090" w:type="dxa"/>
                  <w:tcBorders>
                    <w:bottom w:val="none" w:sz="0" w:space="0" w:color="auto"/>
                  </w:tcBorders>
                </w:tcPr>
                <w:p w14:paraId="37A1A59E" w14:textId="1AA14358" w:rsidR="003704ED" w:rsidRPr="003344A2" w:rsidRDefault="003704ED" w:rsidP="005005C6">
                  <w:pPr>
                    <w:tabs>
                      <w:tab w:val="left" w:pos="990"/>
                      <w:tab w:val="left" w:pos="2880"/>
                    </w:tabs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Franklin Gothic Book" w:hAnsi="Franklin Gothic Book" w:cs="Arial"/>
                      <w:i w:val="0"/>
                      <w:iCs w:val="0"/>
                    </w:rPr>
                  </w:pPr>
                  <w:r w:rsidRPr="003344A2">
                    <w:rPr>
                      <w:rFonts w:ascii="Franklin Gothic Book" w:hAnsi="Franklin Gothic Book" w:cs="Arial"/>
                      <w:i w:val="0"/>
                      <w:iCs w:val="0"/>
                    </w:rPr>
                    <w:t>Bringing out the Leader in You</w:t>
                  </w:r>
                </w:p>
              </w:tc>
            </w:tr>
            <w:tr w:rsidR="003704ED" w14:paraId="1DEB3DFF" w14:textId="77777777" w:rsidTr="005005C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0" w:type="dxa"/>
                  <w:tcBorders>
                    <w:right w:val="none" w:sz="0" w:space="0" w:color="auto"/>
                  </w:tcBorders>
                </w:tcPr>
                <w:p w14:paraId="32EF4B34" w14:textId="2AE472E8" w:rsidR="003704ED" w:rsidRPr="003344A2" w:rsidRDefault="003344A2" w:rsidP="005005C6">
                  <w:pPr>
                    <w:tabs>
                      <w:tab w:val="left" w:pos="990"/>
                    </w:tabs>
                    <w:jc w:val="both"/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16"/>
                    </w:rPr>
                  </w:pPr>
                  <w:r w:rsidRPr="003344A2"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16"/>
                    </w:rPr>
                    <w:t>9-10</w:t>
                  </w:r>
                  <w:r w:rsidRPr="003344A2"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  <w:tc>
                <w:tcPr>
                  <w:tcW w:w="3090" w:type="dxa"/>
                  <w:shd w:val="clear" w:color="auto" w:fill="FFFFFF" w:themeFill="background1"/>
                </w:tcPr>
                <w:p w14:paraId="2124DAD1" w14:textId="61C65B61" w:rsidR="003704ED" w:rsidRPr="003344A2" w:rsidRDefault="003344A2" w:rsidP="005005C6">
                  <w:pPr>
                    <w:tabs>
                      <w:tab w:val="left" w:pos="990"/>
                    </w:tabs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Personnel Issues of Labour Law</w:t>
                  </w:r>
                </w:p>
              </w:tc>
            </w:tr>
            <w:tr w:rsidR="003704ED" w14:paraId="7EF6E320" w14:textId="77777777" w:rsidTr="005005C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0" w:type="dxa"/>
                  <w:tcBorders>
                    <w:right w:val="none" w:sz="0" w:space="0" w:color="auto"/>
                  </w:tcBorders>
                </w:tcPr>
                <w:p w14:paraId="4F2E5A74" w14:textId="19190A85" w:rsidR="003704ED" w:rsidRPr="003344A2" w:rsidRDefault="003344A2" w:rsidP="005005C6">
                  <w:pPr>
                    <w:tabs>
                      <w:tab w:val="left" w:pos="990"/>
                    </w:tabs>
                    <w:jc w:val="both"/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16"/>
                    </w:rPr>
                  </w:pPr>
                  <w:r w:rsidRPr="003344A2"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16"/>
                    </w:rPr>
                    <w:t>11-12</w:t>
                  </w:r>
                  <w:r w:rsidRPr="003344A2"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  <w:tc>
                <w:tcPr>
                  <w:tcW w:w="3090" w:type="dxa"/>
                  <w:shd w:val="clear" w:color="auto" w:fill="FFFFFF" w:themeFill="background1"/>
                </w:tcPr>
                <w:p w14:paraId="40510342" w14:textId="144653B3" w:rsidR="003704ED" w:rsidRPr="003344A2" w:rsidRDefault="003344A2" w:rsidP="005005C6">
                  <w:pPr>
                    <w:tabs>
                      <w:tab w:val="left" w:pos="990"/>
                    </w:tabs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Effectively Managing Time and Stress</w:t>
                  </w:r>
                </w:p>
              </w:tc>
            </w:tr>
            <w:tr w:rsidR="003704ED" w14:paraId="6ACEB1D3" w14:textId="77777777" w:rsidTr="005005C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0" w:type="dxa"/>
                  <w:tcBorders>
                    <w:right w:val="none" w:sz="0" w:space="0" w:color="auto"/>
                  </w:tcBorders>
                </w:tcPr>
                <w:p w14:paraId="51786248" w14:textId="70B55ACB" w:rsidR="003704ED" w:rsidRPr="003344A2" w:rsidRDefault="003344A2" w:rsidP="005005C6">
                  <w:pPr>
                    <w:tabs>
                      <w:tab w:val="left" w:pos="990"/>
                    </w:tabs>
                    <w:jc w:val="both"/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20"/>
                      <w:szCs w:val="24"/>
                    </w:rPr>
                  </w:pPr>
                  <w:r w:rsidRPr="003344A2"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20"/>
                    </w:rPr>
                    <w:t>15-16</w:t>
                  </w:r>
                  <w:r w:rsidRPr="003344A2"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20"/>
                      <w:vertAlign w:val="superscript"/>
                    </w:rPr>
                    <w:t>th</w:t>
                  </w:r>
                </w:p>
              </w:tc>
              <w:tc>
                <w:tcPr>
                  <w:tcW w:w="3090" w:type="dxa"/>
                  <w:shd w:val="clear" w:color="auto" w:fill="FFFFFF" w:themeFill="background1"/>
                </w:tcPr>
                <w:p w14:paraId="125F3DB3" w14:textId="216A41BF" w:rsidR="003704ED" w:rsidRPr="003344A2" w:rsidRDefault="003344A2" w:rsidP="005005C6">
                  <w:pPr>
                    <w:tabs>
                      <w:tab w:val="left" w:pos="990"/>
                    </w:tabs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Effective Office &amp; Records Mgmt.</w:t>
                  </w:r>
                </w:p>
              </w:tc>
            </w:tr>
            <w:tr w:rsidR="003344A2" w14:paraId="5E009008" w14:textId="77777777" w:rsidTr="005005C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0" w:type="dxa"/>
                  <w:tcBorders>
                    <w:right w:val="none" w:sz="0" w:space="0" w:color="auto"/>
                  </w:tcBorders>
                </w:tcPr>
                <w:p w14:paraId="642850C5" w14:textId="78690CB6" w:rsidR="003344A2" w:rsidRPr="003344A2" w:rsidRDefault="003344A2" w:rsidP="005005C6">
                  <w:pPr>
                    <w:tabs>
                      <w:tab w:val="left" w:pos="990"/>
                    </w:tabs>
                    <w:jc w:val="both"/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20"/>
                    </w:rPr>
                  </w:pPr>
                  <w:r w:rsidRPr="003344A2"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20"/>
                    </w:rPr>
                    <w:t>17-19</w:t>
                  </w:r>
                  <w:r w:rsidRPr="003344A2"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20"/>
                      <w:vertAlign w:val="superscript"/>
                    </w:rPr>
                    <w:t>th</w:t>
                  </w:r>
                </w:p>
              </w:tc>
              <w:tc>
                <w:tcPr>
                  <w:tcW w:w="3090" w:type="dxa"/>
                  <w:shd w:val="clear" w:color="auto" w:fill="FFFFFF" w:themeFill="background1"/>
                </w:tcPr>
                <w:p w14:paraId="79AF87FB" w14:textId="2BDC6A09" w:rsidR="003344A2" w:rsidRPr="003344A2" w:rsidRDefault="00A46CE6" w:rsidP="005005C6">
                  <w:pPr>
                    <w:tabs>
                      <w:tab w:val="left" w:pos="990"/>
                    </w:tabs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Supervision 1: The New Supervisor</w:t>
                  </w:r>
                </w:p>
              </w:tc>
            </w:tr>
            <w:tr w:rsidR="003344A2" w14:paraId="19594ACE" w14:textId="77777777" w:rsidTr="005005C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0" w:type="dxa"/>
                  <w:tcBorders>
                    <w:right w:val="none" w:sz="0" w:space="0" w:color="auto"/>
                  </w:tcBorders>
                </w:tcPr>
                <w:p w14:paraId="4A01DF6A" w14:textId="7119A2C4" w:rsidR="003344A2" w:rsidRPr="003344A2" w:rsidRDefault="003344A2" w:rsidP="005005C6">
                  <w:pPr>
                    <w:tabs>
                      <w:tab w:val="left" w:pos="990"/>
                    </w:tabs>
                    <w:jc w:val="both"/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20"/>
                      <w:szCs w:val="24"/>
                    </w:rPr>
                  </w:pPr>
                  <w:r w:rsidRPr="003344A2"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20"/>
                    </w:rPr>
                    <w:t>22-23</w:t>
                  </w:r>
                  <w:r w:rsidRPr="003344A2"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20"/>
                      <w:vertAlign w:val="superscript"/>
                    </w:rPr>
                    <w:t>rd</w:t>
                  </w:r>
                </w:p>
              </w:tc>
              <w:tc>
                <w:tcPr>
                  <w:tcW w:w="3090" w:type="dxa"/>
                  <w:shd w:val="clear" w:color="auto" w:fill="FFFFFF" w:themeFill="background1"/>
                </w:tcPr>
                <w:p w14:paraId="44E4D201" w14:textId="2D0DC2E2" w:rsidR="003344A2" w:rsidRPr="003344A2" w:rsidRDefault="00A46CE6" w:rsidP="005005C6">
                  <w:pPr>
                    <w:tabs>
                      <w:tab w:val="left" w:pos="990"/>
                    </w:tabs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Communicate with Maximum Results</w:t>
                  </w:r>
                </w:p>
              </w:tc>
            </w:tr>
            <w:tr w:rsidR="003344A2" w14:paraId="4E0DEE65" w14:textId="77777777" w:rsidTr="005005C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0" w:type="dxa"/>
                  <w:tcBorders>
                    <w:right w:val="none" w:sz="0" w:space="0" w:color="auto"/>
                  </w:tcBorders>
                </w:tcPr>
                <w:p w14:paraId="4A22D03D" w14:textId="7F8634C2" w:rsidR="003344A2" w:rsidRPr="003344A2" w:rsidRDefault="003344A2" w:rsidP="005005C6">
                  <w:pPr>
                    <w:tabs>
                      <w:tab w:val="left" w:pos="990"/>
                    </w:tabs>
                    <w:jc w:val="both"/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20"/>
                      <w:szCs w:val="24"/>
                    </w:rPr>
                  </w:pPr>
                  <w:r w:rsidRPr="003344A2"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20"/>
                    </w:rPr>
                    <w:t>24-25</w:t>
                  </w:r>
                  <w:r w:rsidRPr="003344A2"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20"/>
                      <w:vertAlign w:val="superscript"/>
                    </w:rPr>
                    <w:t>th</w:t>
                  </w:r>
                </w:p>
              </w:tc>
              <w:tc>
                <w:tcPr>
                  <w:tcW w:w="3090" w:type="dxa"/>
                  <w:shd w:val="clear" w:color="auto" w:fill="FFFFFF" w:themeFill="background1"/>
                </w:tcPr>
                <w:p w14:paraId="349B8A1B" w14:textId="699A19FC" w:rsidR="003344A2" w:rsidRPr="003344A2" w:rsidRDefault="00A46CE6" w:rsidP="005005C6">
                  <w:pPr>
                    <w:tabs>
                      <w:tab w:val="left" w:pos="990"/>
                    </w:tabs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Effective Writing Skills</w:t>
                  </w:r>
                </w:p>
              </w:tc>
            </w:tr>
            <w:tr w:rsidR="003344A2" w14:paraId="782CDE36" w14:textId="77777777" w:rsidTr="005005C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0" w:type="dxa"/>
                  <w:tcBorders>
                    <w:right w:val="none" w:sz="0" w:space="0" w:color="auto"/>
                  </w:tcBorders>
                </w:tcPr>
                <w:p w14:paraId="10C97D83" w14:textId="5AA2E48C" w:rsidR="003344A2" w:rsidRPr="003344A2" w:rsidRDefault="003344A2" w:rsidP="005005C6">
                  <w:pPr>
                    <w:tabs>
                      <w:tab w:val="left" w:pos="990"/>
                    </w:tabs>
                    <w:jc w:val="both"/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20"/>
                      <w:szCs w:val="24"/>
                    </w:rPr>
                  </w:pPr>
                  <w:r w:rsidRPr="003344A2"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20"/>
                    </w:rPr>
                    <w:t>26</w:t>
                  </w:r>
                  <w:r w:rsidRPr="003344A2"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20"/>
                      <w:vertAlign w:val="superscript"/>
                    </w:rPr>
                    <w:t>th</w:t>
                  </w:r>
                </w:p>
              </w:tc>
              <w:tc>
                <w:tcPr>
                  <w:tcW w:w="3090" w:type="dxa"/>
                  <w:shd w:val="clear" w:color="auto" w:fill="FFFFFF" w:themeFill="background1"/>
                </w:tcPr>
                <w:p w14:paraId="1CE0D3DF" w14:textId="5A74C5B1" w:rsidR="003344A2" w:rsidRPr="003344A2" w:rsidRDefault="00A46CE6" w:rsidP="005005C6">
                  <w:pPr>
                    <w:tabs>
                      <w:tab w:val="left" w:pos="990"/>
                    </w:tabs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Dealing with Difficult People</w:t>
                  </w:r>
                </w:p>
              </w:tc>
            </w:tr>
            <w:tr w:rsidR="003344A2" w14:paraId="572552C0" w14:textId="77777777" w:rsidTr="005005C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0" w:type="dxa"/>
                  <w:tcBorders>
                    <w:right w:val="none" w:sz="0" w:space="0" w:color="auto"/>
                  </w:tcBorders>
                </w:tcPr>
                <w:p w14:paraId="489EFF95" w14:textId="3626A241" w:rsidR="003344A2" w:rsidRPr="003344A2" w:rsidRDefault="003344A2" w:rsidP="005005C6">
                  <w:pPr>
                    <w:tabs>
                      <w:tab w:val="left" w:pos="990"/>
                    </w:tabs>
                    <w:jc w:val="both"/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20"/>
                    </w:rPr>
                    <w:t>31-1</w:t>
                  </w:r>
                  <w:r w:rsidRPr="003344A2">
                    <w:rPr>
                      <w:rFonts w:ascii="Franklin Gothic Book" w:hAnsi="Franklin Gothic Book" w:cs="Arial"/>
                      <w:b/>
                      <w:bCs/>
                      <w:i w:val="0"/>
                      <w:iCs w:val="0"/>
                      <w:sz w:val="16"/>
                      <w:szCs w:val="20"/>
                      <w:vertAlign w:val="superscript"/>
                    </w:rPr>
                    <w:t>st</w:t>
                  </w:r>
                </w:p>
              </w:tc>
              <w:tc>
                <w:tcPr>
                  <w:tcW w:w="3090" w:type="dxa"/>
                  <w:shd w:val="clear" w:color="auto" w:fill="FFFFFF" w:themeFill="background1"/>
                </w:tcPr>
                <w:p w14:paraId="16BFCCED" w14:textId="3C995E42" w:rsidR="003344A2" w:rsidRPr="003344A2" w:rsidRDefault="00A46CE6" w:rsidP="005005C6">
                  <w:pPr>
                    <w:tabs>
                      <w:tab w:val="left" w:pos="990"/>
                    </w:tabs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Defensive Driving Skills</w:t>
                  </w:r>
                </w:p>
              </w:tc>
            </w:tr>
          </w:tbl>
          <w:p w14:paraId="5CEE3FE1" w14:textId="5CF44E8A" w:rsidR="009000CC" w:rsidRDefault="009000CC" w:rsidP="003344A2">
            <w:pPr>
              <w:tabs>
                <w:tab w:val="left" w:pos="990"/>
              </w:tabs>
              <w:rPr>
                <w:rFonts w:ascii="Franklin Gothic Book" w:hAnsi="Franklin Gothic Book" w:cs="Arial"/>
                <w:sz w:val="20"/>
                <w:szCs w:val="24"/>
              </w:rPr>
            </w:pPr>
          </w:p>
          <w:p w14:paraId="2375E76A" w14:textId="77777777" w:rsidR="009000CC" w:rsidRDefault="009000CC" w:rsidP="003344A2">
            <w:pPr>
              <w:tabs>
                <w:tab w:val="left" w:pos="990"/>
              </w:tabs>
              <w:rPr>
                <w:rFonts w:ascii="Franklin Gothic Book" w:hAnsi="Franklin Gothic Book" w:cs="Arial"/>
                <w:sz w:val="20"/>
                <w:szCs w:val="24"/>
              </w:rPr>
            </w:pPr>
          </w:p>
          <w:p w14:paraId="7B413E72" w14:textId="11058777" w:rsidR="003704ED" w:rsidRDefault="003704ED" w:rsidP="003344A2">
            <w:pPr>
              <w:tabs>
                <w:tab w:val="left" w:pos="990"/>
              </w:tabs>
              <w:rPr>
                <w:rFonts w:ascii="Franklin Gothic Book" w:hAnsi="Franklin Gothic Book" w:cs="Arial"/>
                <w:sz w:val="20"/>
                <w:szCs w:val="24"/>
              </w:rPr>
            </w:pPr>
          </w:p>
          <w:p w14:paraId="10D8D963" w14:textId="3D5643C6" w:rsidR="0026732E" w:rsidRPr="00A46CE6" w:rsidRDefault="00F00765" w:rsidP="009654C7">
            <w:pPr>
              <w:shd w:val="clear" w:color="auto" w:fill="000099"/>
              <w:tabs>
                <w:tab w:val="left" w:pos="990"/>
              </w:tabs>
              <w:rPr>
                <w:rFonts w:ascii="Franklin Gothic Book" w:hAnsi="Franklin Gothic Book" w:cs="Arial"/>
                <w:b/>
                <w:bCs/>
                <w:color w:val="FFFFFF" w:themeColor="background1"/>
                <w:sz w:val="20"/>
                <w:szCs w:val="24"/>
              </w:rPr>
            </w:pPr>
            <w:r w:rsidRPr="00A46CE6">
              <w:rPr>
                <w:rFonts w:ascii="Franklin Gothic Book" w:hAnsi="Franklin Gothic Book" w:cs="Arial"/>
                <w:b/>
                <w:bCs/>
                <w:color w:val="FFFFFF" w:themeColor="background1"/>
                <w:sz w:val="20"/>
                <w:szCs w:val="24"/>
              </w:rPr>
              <w:t xml:space="preserve">AUGUST </w:t>
            </w:r>
          </w:p>
          <w:tbl>
            <w:tblPr>
              <w:tblStyle w:val="PlainTable3"/>
              <w:tblW w:w="3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5"/>
              <w:gridCol w:w="2880"/>
            </w:tblGrid>
            <w:tr w:rsidR="00A46CE6" w14:paraId="2B950928" w14:textId="77777777" w:rsidTr="009000C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865" w:type="dxa"/>
                  <w:tcBorders>
                    <w:bottom w:val="none" w:sz="0" w:space="0" w:color="auto"/>
                    <w:right w:val="none" w:sz="0" w:space="0" w:color="auto"/>
                  </w:tcBorders>
                  <w:shd w:val="clear" w:color="auto" w:fill="FFFFFF" w:themeFill="background1"/>
                </w:tcPr>
                <w:p w14:paraId="2332CE9C" w14:textId="6F7ED65C" w:rsidR="00A46CE6" w:rsidRDefault="00003CFB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bookmarkStart w:id="0" w:name="_Hlk13819207"/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2</w:t>
                  </w:r>
                  <w:r w:rsidRPr="00003CFB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ND</w:t>
                  </w: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 xml:space="preserve"> </w:t>
                  </w:r>
                </w:p>
              </w:tc>
              <w:tc>
                <w:tcPr>
                  <w:tcW w:w="2880" w:type="dxa"/>
                  <w:tcBorders>
                    <w:bottom w:val="none" w:sz="0" w:space="0" w:color="auto"/>
                  </w:tcBorders>
                  <w:shd w:val="clear" w:color="auto" w:fill="FFFFFF" w:themeFill="background1"/>
                </w:tcPr>
                <w:p w14:paraId="6F2CFA8E" w14:textId="727AB01A" w:rsidR="00A46CE6" w:rsidRPr="00003CFB" w:rsidRDefault="00003CFB" w:rsidP="003344A2">
                  <w:pPr>
                    <w:tabs>
                      <w:tab w:val="left" w:pos="990"/>
                    </w:tabs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Franklin Gothic Book" w:hAnsi="Franklin Gothic Book" w:cs="Arial"/>
                      <w:b w:val="0"/>
                      <w:bCs w:val="0"/>
                    </w:rPr>
                  </w:pPr>
                  <w:r>
                    <w:rPr>
                      <w:rFonts w:ascii="Franklin Gothic Book" w:hAnsi="Franklin Gothic Book" w:cs="Arial"/>
                      <w:b w:val="0"/>
                      <w:bCs w:val="0"/>
                      <w:caps w:val="0"/>
                    </w:rPr>
                    <w:t>W</w:t>
                  </w:r>
                  <w:r w:rsidRPr="00003CFB">
                    <w:rPr>
                      <w:rFonts w:ascii="Franklin Gothic Book" w:hAnsi="Franklin Gothic Book" w:cs="Arial"/>
                      <w:b w:val="0"/>
                      <w:bCs w:val="0"/>
                      <w:caps w:val="0"/>
                    </w:rPr>
                    <w:t xml:space="preserve">ork </w:t>
                  </w:r>
                  <w:r>
                    <w:rPr>
                      <w:rFonts w:ascii="Franklin Gothic Book" w:hAnsi="Franklin Gothic Book" w:cs="Arial"/>
                      <w:b w:val="0"/>
                      <w:bCs w:val="0"/>
                      <w:caps w:val="0"/>
                    </w:rPr>
                    <w:t>E</w:t>
                  </w:r>
                  <w:r w:rsidRPr="00003CFB">
                    <w:rPr>
                      <w:rFonts w:ascii="Franklin Gothic Book" w:hAnsi="Franklin Gothic Book" w:cs="Arial"/>
                      <w:b w:val="0"/>
                      <w:bCs w:val="0"/>
                      <w:caps w:val="0"/>
                    </w:rPr>
                    <w:t>thics</w:t>
                  </w:r>
                </w:p>
              </w:tc>
            </w:tr>
            <w:tr w:rsidR="00A46CE6" w14:paraId="4A0A4934" w14:textId="77777777" w:rsidTr="009000C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5" w:type="dxa"/>
                  <w:tcBorders>
                    <w:right w:val="none" w:sz="0" w:space="0" w:color="auto"/>
                  </w:tcBorders>
                  <w:shd w:val="clear" w:color="auto" w:fill="FFFFFF" w:themeFill="background1"/>
                </w:tcPr>
                <w:p w14:paraId="007DCD91" w14:textId="7BAA87D5" w:rsidR="00A46CE6" w:rsidRDefault="00003CFB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5</w:t>
                  </w:r>
                  <w:r w:rsidRPr="00003CFB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 xml:space="preserve"> 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7543EDE4" w14:textId="3A31632E" w:rsidR="00A46CE6" w:rsidRDefault="00003CFB" w:rsidP="003344A2">
                  <w:pPr>
                    <w:tabs>
                      <w:tab w:val="left" w:pos="99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Intro to Digital Marketing</w:t>
                  </w:r>
                  <w:r w:rsidR="00A55923">
                    <w:rPr>
                      <w:rFonts w:ascii="Franklin Gothic Book" w:hAnsi="Franklin Gothic Book" w:cs="Arial"/>
                    </w:rPr>
                    <w:t xml:space="preserve"> </w:t>
                  </w:r>
                </w:p>
              </w:tc>
            </w:tr>
            <w:tr w:rsidR="00A46CE6" w14:paraId="4493FF4D" w14:textId="77777777" w:rsidTr="009000C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5" w:type="dxa"/>
                  <w:tcBorders>
                    <w:right w:val="none" w:sz="0" w:space="0" w:color="auto"/>
                  </w:tcBorders>
                  <w:shd w:val="clear" w:color="auto" w:fill="FFFFFF" w:themeFill="background1"/>
                </w:tcPr>
                <w:p w14:paraId="77D3696B" w14:textId="56A62ACB" w:rsidR="00A46CE6" w:rsidRDefault="00A46CE6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6</w:t>
                  </w:r>
                  <w:r w:rsidRPr="00A46CE6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th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04802EE7" w14:textId="4883AB5C" w:rsidR="00A46CE6" w:rsidRPr="00A46CE6" w:rsidRDefault="00003CFB" w:rsidP="003344A2">
                  <w:pPr>
                    <w:tabs>
                      <w:tab w:val="left" w:pos="990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Facebook Marketing/ Advertising</w:t>
                  </w:r>
                </w:p>
              </w:tc>
            </w:tr>
            <w:tr w:rsidR="00A46CE6" w14:paraId="1EA00960" w14:textId="77777777" w:rsidTr="009000C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5" w:type="dxa"/>
                  <w:tcBorders>
                    <w:right w:val="none" w:sz="0" w:space="0" w:color="auto"/>
                  </w:tcBorders>
                  <w:shd w:val="clear" w:color="auto" w:fill="FFFFFF" w:themeFill="background1"/>
                </w:tcPr>
                <w:p w14:paraId="42E572C0" w14:textId="5974265C" w:rsidR="00A46CE6" w:rsidRDefault="00A46CE6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6-7</w:t>
                  </w:r>
                  <w:r w:rsidRPr="00A46CE6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th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776FFF3F" w14:textId="5B21D1A5" w:rsidR="00A46CE6" w:rsidRPr="00A46CE6" w:rsidRDefault="002344BF" w:rsidP="003344A2">
                  <w:pPr>
                    <w:tabs>
                      <w:tab w:val="left" w:pos="99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Problem Solving/ Decision Making</w:t>
                  </w:r>
                </w:p>
              </w:tc>
            </w:tr>
            <w:tr w:rsidR="00A46CE6" w14:paraId="305EE676" w14:textId="77777777" w:rsidTr="009000C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5" w:type="dxa"/>
                  <w:tcBorders>
                    <w:right w:val="none" w:sz="0" w:space="0" w:color="auto"/>
                  </w:tcBorders>
                  <w:shd w:val="clear" w:color="auto" w:fill="FFFFFF" w:themeFill="background1"/>
                </w:tcPr>
                <w:p w14:paraId="4A53CB34" w14:textId="5461E124" w:rsidR="00A46CE6" w:rsidRDefault="00A46CE6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7</w:t>
                  </w:r>
                  <w:r w:rsidRPr="00A46CE6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th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0BA76874" w14:textId="45BFEDC5" w:rsidR="00A46CE6" w:rsidRPr="00A46CE6" w:rsidRDefault="00A55923" w:rsidP="003344A2">
                  <w:pPr>
                    <w:tabs>
                      <w:tab w:val="left" w:pos="990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01DF4EE2" wp14:editId="06A812E8">
                            <wp:simplePos x="0" y="0"/>
                            <wp:positionH relativeFrom="column">
                              <wp:posOffset>1214120</wp:posOffset>
                            </wp:positionH>
                            <wp:positionV relativeFrom="paragraph">
                              <wp:posOffset>-352425</wp:posOffset>
                            </wp:positionV>
                            <wp:extent cx="76200" cy="66675"/>
                            <wp:effectExtent l="0" t="0" r="19050" b="28575"/>
                            <wp:wrapNone/>
                            <wp:docPr id="1" name="Oval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6200" cy="666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08246DC2" id="Oval 1" o:spid="_x0000_s1026" style="position:absolute;margin-left:95.6pt;margin-top:-27.75pt;width:6pt;height: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" fillcolor="red" strokecolor="red" strokeweight="1pt">
                            <v:stroke joinstyle="miter"/>
                          </v:oval>
                        </w:pict>
                      </mc:Fallback>
                    </mc:AlternateContent>
                  </w:r>
                  <w:r w:rsidR="002344BF">
                    <w:rPr>
                      <w:rFonts w:ascii="Franklin Gothic Book" w:hAnsi="Franklin Gothic Book" w:cs="Arial"/>
                    </w:rPr>
                    <w:t>Marketing your Website</w:t>
                  </w:r>
                </w:p>
              </w:tc>
            </w:tr>
            <w:tr w:rsidR="00A46CE6" w14:paraId="6E75FF4F" w14:textId="77777777" w:rsidTr="009000C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5" w:type="dxa"/>
                  <w:tcBorders>
                    <w:right w:val="none" w:sz="0" w:space="0" w:color="auto"/>
                  </w:tcBorders>
                  <w:shd w:val="clear" w:color="auto" w:fill="FFFFFF" w:themeFill="background1"/>
                </w:tcPr>
                <w:p w14:paraId="7B91F79C" w14:textId="2980C8AD" w:rsidR="00A46CE6" w:rsidRDefault="00A46CE6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7-8</w:t>
                  </w:r>
                  <w:r w:rsidRPr="00A46CE6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th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29D5143C" w14:textId="7E51BA51" w:rsidR="00A46CE6" w:rsidRPr="00A46CE6" w:rsidRDefault="00A55923" w:rsidP="003344A2">
                  <w:pPr>
                    <w:tabs>
                      <w:tab w:val="left" w:pos="99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55391E63" wp14:editId="646956BC">
                            <wp:simplePos x="0" y="0"/>
                            <wp:positionH relativeFrom="column">
                              <wp:posOffset>1625600</wp:posOffset>
                            </wp:positionH>
                            <wp:positionV relativeFrom="paragraph">
                              <wp:posOffset>-387985</wp:posOffset>
                            </wp:positionV>
                            <wp:extent cx="76200" cy="66675"/>
                            <wp:effectExtent l="0" t="0" r="19050" b="28575"/>
                            <wp:wrapNone/>
                            <wp:docPr id="3" name="Oval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6200" cy="666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6F4F5B6E" id="Oval 3" o:spid="_x0000_s1026" style="position:absolute;margin-left:128pt;margin-top:-30.55pt;width:6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" fillcolor="red" strokecolor="red" strokeweight="1pt">
                            <v:stroke joinstyle="miter"/>
                          </v:oval>
                        </w:pict>
                      </mc:Fallback>
                    </mc:AlternateContent>
                  </w:r>
                  <w:r w:rsidR="002344BF">
                    <w:rPr>
                      <w:rFonts w:ascii="Franklin Gothic Book" w:hAnsi="Franklin Gothic Book" w:cs="Arial"/>
                    </w:rPr>
                    <w:t>Power of Customer Service</w:t>
                  </w:r>
                </w:p>
              </w:tc>
            </w:tr>
            <w:tr w:rsidR="00A46CE6" w14:paraId="21CA7446" w14:textId="77777777" w:rsidTr="009000C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5" w:type="dxa"/>
                  <w:tcBorders>
                    <w:right w:val="none" w:sz="0" w:space="0" w:color="auto"/>
                  </w:tcBorders>
                  <w:shd w:val="clear" w:color="auto" w:fill="FFFFFF" w:themeFill="background1"/>
                </w:tcPr>
                <w:p w14:paraId="50BDB123" w14:textId="4D2753A9" w:rsidR="00A46CE6" w:rsidRDefault="00A46CE6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9</w:t>
                  </w:r>
                  <w:r w:rsidRPr="00A46CE6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th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1841724B" w14:textId="2B4DEDFD" w:rsidR="00A46CE6" w:rsidRPr="00A46CE6" w:rsidRDefault="002344BF" w:rsidP="003344A2">
                  <w:pPr>
                    <w:tabs>
                      <w:tab w:val="left" w:pos="990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Effective Minute Taking</w:t>
                  </w:r>
                </w:p>
              </w:tc>
            </w:tr>
            <w:tr w:rsidR="00A46CE6" w14:paraId="2FD6A119" w14:textId="77777777" w:rsidTr="009000C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5" w:type="dxa"/>
                  <w:tcBorders>
                    <w:right w:val="none" w:sz="0" w:space="0" w:color="auto"/>
                  </w:tcBorders>
                  <w:shd w:val="clear" w:color="auto" w:fill="FFFFFF" w:themeFill="background1"/>
                </w:tcPr>
                <w:p w14:paraId="6D235E81" w14:textId="4052D862" w:rsidR="00A46CE6" w:rsidRDefault="00A46CE6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13-14</w:t>
                  </w:r>
                  <w:r w:rsidRPr="00A46CE6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th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00ED6F62" w14:textId="6F1187EA" w:rsidR="00A46CE6" w:rsidRPr="00A46CE6" w:rsidRDefault="00A55923" w:rsidP="003344A2">
                  <w:pPr>
                    <w:tabs>
                      <w:tab w:val="left" w:pos="99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7646B211" wp14:editId="30CF619E">
                            <wp:simplePos x="0" y="0"/>
                            <wp:positionH relativeFrom="column">
                              <wp:posOffset>1158875</wp:posOffset>
                            </wp:positionH>
                            <wp:positionV relativeFrom="paragraph">
                              <wp:posOffset>-393065</wp:posOffset>
                            </wp:positionV>
                            <wp:extent cx="76200" cy="66675"/>
                            <wp:effectExtent l="0" t="0" r="19050" b="28575"/>
                            <wp:wrapNone/>
                            <wp:docPr id="7" name="Oval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6200" cy="666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61218AA6" id="Oval 7" o:spid="_x0000_s1026" style="position:absolute;margin-left:91.25pt;margin-top:-30.95pt;width:6pt;height: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" fillcolor="red" strokecolor="red" strokeweight="1pt">
                            <v:stroke joinstyle="miter"/>
                          </v:oval>
                        </w:pict>
                      </mc:Fallback>
                    </mc:AlternateContent>
                  </w:r>
                  <w:r w:rsidR="002344BF">
                    <w:rPr>
                      <w:rFonts w:ascii="Franklin Gothic Book" w:hAnsi="Franklin Gothic Book" w:cs="Arial"/>
                    </w:rPr>
                    <w:t>Inter-personal Skills</w:t>
                  </w:r>
                </w:p>
              </w:tc>
            </w:tr>
            <w:tr w:rsidR="00A46CE6" w14:paraId="6BFD53DC" w14:textId="77777777" w:rsidTr="009000C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5" w:type="dxa"/>
                  <w:tcBorders>
                    <w:right w:val="none" w:sz="0" w:space="0" w:color="auto"/>
                  </w:tcBorders>
                  <w:shd w:val="clear" w:color="auto" w:fill="FFFFFF" w:themeFill="background1"/>
                </w:tcPr>
                <w:p w14:paraId="6C5BED66" w14:textId="294252FD" w:rsidR="00A46CE6" w:rsidRDefault="00A46CE6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14-16</w:t>
                  </w:r>
                  <w:r w:rsidRPr="00A46CE6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th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1DAF5FDD" w14:textId="57E1F278" w:rsidR="00A46CE6" w:rsidRPr="00A46CE6" w:rsidRDefault="002344BF" w:rsidP="003344A2">
                  <w:pPr>
                    <w:tabs>
                      <w:tab w:val="left" w:pos="990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Supervision II: Adv. Mgmt. Skills</w:t>
                  </w:r>
                </w:p>
              </w:tc>
            </w:tr>
            <w:tr w:rsidR="009000CC" w14:paraId="60C0CC7E" w14:textId="77777777" w:rsidTr="009000C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5" w:type="dxa"/>
                  <w:shd w:val="clear" w:color="auto" w:fill="FFFFFF" w:themeFill="background1"/>
                </w:tcPr>
                <w:p w14:paraId="1A855E06" w14:textId="5AA3E080" w:rsidR="009000CC" w:rsidRDefault="009000CC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19-20-21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0974CBF3" w14:textId="73D7375F" w:rsidR="009000CC" w:rsidRDefault="009000CC" w:rsidP="003344A2">
                  <w:pPr>
                    <w:tabs>
                      <w:tab w:val="left" w:pos="99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 xml:space="preserve">The Making of a New Manager </w:t>
                  </w:r>
                </w:p>
              </w:tc>
            </w:tr>
            <w:tr w:rsidR="00A46CE6" w14:paraId="10C088F4" w14:textId="77777777" w:rsidTr="009000C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5" w:type="dxa"/>
                  <w:tcBorders>
                    <w:right w:val="none" w:sz="0" w:space="0" w:color="auto"/>
                  </w:tcBorders>
                  <w:shd w:val="clear" w:color="auto" w:fill="FFFFFF" w:themeFill="background1"/>
                </w:tcPr>
                <w:p w14:paraId="358338CB" w14:textId="778000D3" w:rsidR="00A46CE6" w:rsidRDefault="00A46CE6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20</w:t>
                  </w:r>
                  <w:r w:rsidRPr="00A46CE6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th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06269220" w14:textId="10BE008E" w:rsidR="00A46CE6" w:rsidRPr="00A46CE6" w:rsidRDefault="002344BF" w:rsidP="003344A2">
                  <w:pPr>
                    <w:tabs>
                      <w:tab w:val="left" w:pos="990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Effective Telephone Skills</w:t>
                  </w:r>
                </w:p>
              </w:tc>
            </w:tr>
            <w:tr w:rsidR="00A46CE6" w14:paraId="7D297442" w14:textId="77777777" w:rsidTr="009000C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5" w:type="dxa"/>
                  <w:tcBorders>
                    <w:right w:val="none" w:sz="0" w:space="0" w:color="auto"/>
                  </w:tcBorders>
                  <w:shd w:val="clear" w:color="auto" w:fill="FFFFFF" w:themeFill="background1"/>
                </w:tcPr>
                <w:p w14:paraId="46E198B4" w14:textId="4645CDA3" w:rsidR="00A46CE6" w:rsidRDefault="00A46CE6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2</w:t>
                  </w:r>
                  <w:r w:rsidR="002344BF">
                    <w:rPr>
                      <w:rFonts w:ascii="Franklin Gothic Book" w:hAnsi="Franklin Gothic Book" w:cs="Arial"/>
                      <w:sz w:val="16"/>
                      <w:szCs w:val="20"/>
                    </w:rPr>
                    <w:t>1-22</w:t>
                  </w:r>
                  <w:r w:rsidR="002344BF" w:rsidRPr="002344BF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nd</w:t>
                  </w:r>
                  <w:r w:rsidR="002344BF">
                    <w:rPr>
                      <w:rFonts w:ascii="Franklin Gothic Book" w:hAnsi="Franklin Gothic Book" w:cs="Arial"/>
                      <w:sz w:val="16"/>
                      <w:szCs w:val="20"/>
                    </w:rPr>
                    <w:t xml:space="preserve"> 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57AC042F" w14:textId="2CAD7864" w:rsidR="00A46CE6" w:rsidRPr="00A46CE6" w:rsidRDefault="002344BF" w:rsidP="003344A2">
                  <w:pPr>
                    <w:tabs>
                      <w:tab w:val="left" w:pos="99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Grammar Course I &amp; II</w:t>
                  </w:r>
                </w:p>
              </w:tc>
            </w:tr>
            <w:tr w:rsidR="002344BF" w14:paraId="1D87479D" w14:textId="77777777" w:rsidTr="009000C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5" w:type="dxa"/>
                  <w:tcBorders>
                    <w:right w:val="none" w:sz="0" w:space="0" w:color="auto"/>
                  </w:tcBorders>
                  <w:shd w:val="clear" w:color="auto" w:fill="FFFFFF" w:themeFill="background1"/>
                </w:tcPr>
                <w:p w14:paraId="5EEF0666" w14:textId="5A9849DA" w:rsidR="002344BF" w:rsidRDefault="002344BF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22-23</w:t>
                  </w:r>
                  <w:r w:rsidRPr="002344BF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rd</w:t>
                  </w: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 xml:space="preserve"> 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12D5576A" w14:textId="179303F2" w:rsidR="002344BF" w:rsidRDefault="002344BF" w:rsidP="003344A2">
                  <w:pPr>
                    <w:tabs>
                      <w:tab w:val="left" w:pos="990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Dynamic Presentation Skills</w:t>
                  </w:r>
                </w:p>
              </w:tc>
            </w:tr>
            <w:tr w:rsidR="00A46CE6" w14:paraId="3014D2B1" w14:textId="77777777" w:rsidTr="009000C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5" w:type="dxa"/>
                  <w:tcBorders>
                    <w:right w:val="none" w:sz="0" w:space="0" w:color="auto"/>
                  </w:tcBorders>
                  <w:shd w:val="clear" w:color="auto" w:fill="FFFFFF" w:themeFill="background1"/>
                </w:tcPr>
                <w:p w14:paraId="0A22020E" w14:textId="78789965" w:rsidR="00A46CE6" w:rsidRDefault="00A46CE6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27-28</w:t>
                  </w:r>
                  <w:r w:rsidRPr="00A46CE6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th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55B5874F" w14:textId="7D6EFC31" w:rsidR="00A46CE6" w:rsidRPr="00A46CE6" w:rsidRDefault="002344BF" w:rsidP="003344A2">
                  <w:pPr>
                    <w:tabs>
                      <w:tab w:val="left" w:pos="99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Executive Admin Professional</w:t>
                  </w:r>
                </w:p>
              </w:tc>
            </w:tr>
            <w:tr w:rsidR="00A46CE6" w14:paraId="7F81ADD9" w14:textId="77777777" w:rsidTr="009000C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5" w:type="dxa"/>
                  <w:tcBorders>
                    <w:right w:val="none" w:sz="0" w:space="0" w:color="auto"/>
                  </w:tcBorders>
                  <w:shd w:val="clear" w:color="auto" w:fill="FFFFFF" w:themeFill="background1"/>
                </w:tcPr>
                <w:p w14:paraId="7EF383F2" w14:textId="70D6BE49" w:rsidR="00A46CE6" w:rsidRDefault="00A46CE6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28-30</w:t>
                  </w:r>
                  <w:r w:rsidRPr="00A46CE6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th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5F19E561" w14:textId="6ADE2C8E" w:rsidR="00A46CE6" w:rsidRPr="00A46CE6" w:rsidRDefault="002344BF" w:rsidP="003344A2">
                  <w:pPr>
                    <w:tabs>
                      <w:tab w:val="left" w:pos="990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Human Resources Mgmt.</w:t>
                  </w:r>
                </w:p>
              </w:tc>
            </w:tr>
            <w:tr w:rsidR="00A55923" w14:paraId="2E28E9DD" w14:textId="77777777" w:rsidTr="004F4D8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745" w:type="dxa"/>
                  <w:gridSpan w:val="2"/>
                  <w:shd w:val="clear" w:color="auto" w:fill="FFFFFF" w:themeFill="background1"/>
                </w:tcPr>
                <w:p w14:paraId="7E3764F4" w14:textId="65AD4FAC" w:rsidR="00A55923" w:rsidRDefault="00A55923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</w:rPr>
                  </w:pPr>
                  <w:r w:rsidRPr="00A55923">
                    <w:rPr>
                      <w:rFonts w:ascii="Franklin Gothic Book" w:hAnsi="Franklin Gothic Book" w:cs="Arial"/>
                      <w:noProof/>
                      <w:sz w:val="16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4630C072" wp14:editId="2767C1B6">
                            <wp:simplePos x="0" y="0"/>
                            <wp:positionH relativeFrom="column">
                              <wp:posOffset>347345</wp:posOffset>
                            </wp:positionH>
                            <wp:positionV relativeFrom="paragraph">
                              <wp:posOffset>22225</wp:posOffset>
                            </wp:positionV>
                            <wp:extent cx="85725" cy="66675"/>
                            <wp:effectExtent l="0" t="0" r="28575" b="28575"/>
                            <wp:wrapNone/>
                            <wp:docPr id="11" name="Oval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5725" cy="666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291244B9" id="Oval 11" o:spid="_x0000_s1026" style="position:absolute;margin-left:27.35pt;margin-top:1.75pt;width:6.75pt;height:5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" fillcolor="red" strokecolor="red" strokeweight="1pt">
                            <v:stroke joinstyle="miter"/>
                          </v:oval>
                        </w:pict>
                      </mc:Fallback>
                    </mc:AlternateContent>
                  </w:r>
                  <w:r w:rsidRPr="00A55923">
                    <w:rPr>
                      <w:rFonts w:ascii="Franklin Gothic Book" w:hAnsi="Franklin Gothic Book" w:cs="Arial"/>
                      <w:sz w:val="16"/>
                      <w:szCs w:val="20"/>
                    </w:rPr>
                    <w:t xml:space="preserve">Note:     </w:t>
                  </w: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 xml:space="preserve">  </w:t>
                  </w:r>
                  <w:r w:rsidR="009000CC">
                    <w:rPr>
                      <w:rFonts w:ascii="Franklin Gothic Book" w:hAnsi="Franklin Gothic Book" w:cs="Arial"/>
                      <w:sz w:val="16"/>
                      <w:szCs w:val="20"/>
                    </w:rPr>
                    <w:t xml:space="preserve"> </w:t>
                  </w:r>
                  <w:r w:rsidRPr="00A55923">
                    <w:rPr>
                      <w:rFonts w:ascii="Franklin Gothic Book" w:hAnsi="Franklin Gothic Book" w:cs="Arial"/>
                      <w:sz w:val="16"/>
                      <w:szCs w:val="20"/>
                    </w:rPr>
                    <w:t>= 3 Day Digital marketing seminar</w:t>
                  </w:r>
                  <w:r w:rsidR="007F5931">
                    <w:rPr>
                      <w:rFonts w:ascii="Franklin Gothic Book" w:hAnsi="Franklin Gothic Book" w:cs="Arial"/>
                      <w:sz w:val="16"/>
                      <w:szCs w:val="20"/>
                    </w:rPr>
                    <w:t>. Can be taken independently but recommended as one</w:t>
                  </w:r>
                </w:p>
              </w:tc>
            </w:tr>
          </w:tbl>
          <w:p w14:paraId="0C2EDFA3" w14:textId="11F011A0" w:rsidR="00B86041" w:rsidRDefault="00B86041" w:rsidP="003344A2">
            <w:pPr>
              <w:tabs>
                <w:tab w:val="left" w:pos="990"/>
              </w:tabs>
              <w:rPr>
                <w:rFonts w:ascii="Franklin Gothic Book" w:hAnsi="Franklin Gothic Book" w:cs="Arial"/>
                <w:sz w:val="20"/>
                <w:szCs w:val="24"/>
              </w:rPr>
            </w:pPr>
          </w:p>
          <w:bookmarkEnd w:id="0"/>
          <w:p w14:paraId="7D219AD2" w14:textId="7D3B9AD5" w:rsidR="0014509B" w:rsidRDefault="0014509B" w:rsidP="0026732E">
            <w:pPr>
              <w:tabs>
                <w:tab w:val="left" w:pos="990"/>
              </w:tabs>
              <w:rPr>
                <w:rFonts w:ascii="Franklin Gothic Book" w:hAnsi="Franklin Gothic Book" w:cs="Arial"/>
                <w:sz w:val="20"/>
                <w:szCs w:val="24"/>
              </w:rPr>
            </w:pPr>
          </w:p>
          <w:p w14:paraId="72AFC899" w14:textId="77777777" w:rsidR="009000CC" w:rsidRPr="004E78AD" w:rsidRDefault="009000CC" w:rsidP="0026732E">
            <w:pPr>
              <w:tabs>
                <w:tab w:val="left" w:pos="990"/>
              </w:tabs>
              <w:rPr>
                <w:rFonts w:ascii="Franklin Gothic Book" w:hAnsi="Franklin Gothic Book" w:cs="Arial"/>
                <w:sz w:val="20"/>
                <w:szCs w:val="24"/>
              </w:rPr>
            </w:pPr>
          </w:p>
          <w:p w14:paraId="0D3D5F08" w14:textId="3BB8C28A" w:rsidR="0026732E" w:rsidRPr="00512CF2" w:rsidRDefault="00F00765" w:rsidP="009654C7">
            <w:pPr>
              <w:shd w:val="clear" w:color="auto" w:fill="000099"/>
              <w:tabs>
                <w:tab w:val="left" w:pos="990"/>
              </w:tabs>
              <w:rPr>
                <w:rFonts w:ascii="Franklin Gothic Book" w:hAnsi="Franklin Gothic Book" w:cs="Arial"/>
                <w:b/>
                <w:bCs/>
                <w:color w:val="FFFFFF" w:themeColor="background1"/>
                <w:sz w:val="20"/>
                <w:szCs w:val="24"/>
              </w:rPr>
            </w:pPr>
            <w:r w:rsidRPr="00512CF2">
              <w:rPr>
                <w:rFonts w:ascii="Franklin Gothic Book" w:hAnsi="Franklin Gothic Book" w:cs="Arial"/>
                <w:b/>
                <w:bCs/>
                <w:color w:val="FFFFFF" w:themeColor="background1"/>
                <w:sz w:val="20"/>
                <w:szCs w:val="24"/>
              </w:rPr>
              <w:t xml:space="preserve">SEPTEMBER </w:t>
            </w:r>
            <w:r w:rsidR="0026732E" w:rsidRPr="00512CF2">
              <w:rPr>
                <w:rFonts w:ascii="Franklin Gothic Book" w:hAnsi="Franklin Gothic Book" w:cs="Arial"/>
                <w:b/>
                <w:bCs/>
                <w:color w:val="FFFFFF" w:themeColor="background1"/>
                <w:sz w:val="20"/>
                <w:szCs w:val="24"/>
              </w:rPr>
              <w:t xml:space="preserve"> </w:t>
            </w:r>
          </w:p>
          <w:tbl>
            <w:tblPr>
              <w:tblStyle w:val="PlainTable3"/>
              <w:tblW w:w="3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5"/>
              <w:gridCol w:w="2880"/>
            </w:tblGrid>
            <w:tr w:rsidR="00512CF2" w14:paraId="3F75280D" w14:textId="77777777" w:rsidTr="009000C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865" w:type="dxa"/>
                  <w:tcBorders>
                    <w:bottom w:val="none" w:sz="0" w:space="0" w:color="auto"/>
                    <w:right w:val="none" w:sz="0" w:space="0" w:color="auto"/>
                  </w:tcBorders>
                  <w:shd w:val="clear" w:color="auto" w:fill="FFFFFF" w:themeFill="background1"/>
                </w:tcPr>
                <w:p w14:paraId="6CA6E59D" w14:textId="5348319D" w:rsidR="00512CF2" w:rsidRDefault="00512CF2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20"/>
                      <w:szCs w:val="24"/>
                    </w:rPr>
                  </w:pPr>
                  <w:r w:rsidRPr="00512CF2">
                    <w:rPr>
                      <w:rFonts w:ascii="Franklin Gothic Book" w:hAnsi="Franklin Gothic Book" w:cs="Arial"/>
                      <w:sz w:val="16"/>
                      <w:szCs w:val="20"/>
                    </w:rPr>
                    <w:t>4-5</w:t>
                  </w:r>
                  <w:r w:rsidRPr="00512CF2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th</w:t>
                  </w:r>
                  <w:r w:rsidRPr="00512CF2">
                    <w:rPr>
                      <w:rFonts w:ascii="Franklin Gothic Book" w:hAnsi="Franklin Gothic Book" w:cs="Arial"/>
                      <w:sz w:val="16"/>
                      <w:szCs w:val="20"/>
                    </w:rPr>
                    <w:t xml:space="preserve"> </w:t>
                  </w:r>
                </w:p>
              </w:tc>
              <w:tc>
                <w:tcPr>
                  <w:tcW w:w="2880" w:type="dxa"/>
                  <w:tcBorders>
                    <w:bottom w:val="none" w:sz="0" w:space="0" w:color="auto"/>
                  </w:tcBorders>
                  <w:shd w:val="clear" w:color="auto" w:fill="FFFFFF" w:themeFill="background1"/>
                </w:tcPr>
                <w:p w14:paraId="59C39698" w14:textId="3FDAA6F4" w:rsidR="00512CF2" w:rsidRPr="00512CF2" w:rsidRDefault="00512CF2" w:rsidP="003344A2">
                  <w:pPr>
                    <w:tabs>
                      <w:tab w:val="left" w:pos="990"/>
                    </w:tabs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Franklin Gothic Book" w:hAnsi="Franklin Gothic Book" w:cs="Arial"/>
                      <w:b w:val="0"/>
                      <w:bCs w:val="0"/>
                      <w:sz w:val="20"/>
                      <w:szCs w:val="24"/>
                    </w:rPr>
                  </w:pPr>
                  <w:r>
                    <w:rPr>
                      <w:rFonts w:ascii="Franklin Gothic Book" w:hAnsi="Franklin Gothic Book" w:cs="Arial"/>
                      <w:b w:val="0"/>
                      <w:bCs w:val="0"/>
                      <w:caps w:val="0"/>
                    </w:rPr>
                    <w:t>P</w:t>
                  </w:r>
                  <w:r w:rsidRPr="00512CF2">
                    <w:rPr>
                      <w:rFonts w:ascii="Franklin Gothic Book" w:hAnsi="Franklin Gothic Book" w:cs="Arial"/>
                      <w:b w:val="0"/>
                      <w:bCs w:val="0"/>
                      <w:caps w:val="0"/>
                    </w:rPr>
                    <w:t xml:space="preserve">ublic </w:t>
                  </w:r>
                  <w:r>
                    <w:rPr>
                      <w:rFonts w:ascii="Franklin Gothic Book" w:hAnsi="Franklin Gothic Book" w:cs="Arial"/>
                      <w:b w:val="0"/>
                      <w:bCs w:val="0"/>
                      <w:caps w:val="0"/>
                    </w:rPr>
                    <w:t>R</w:t>
                  </w:r>
                  <w:r w:rsidRPr="00512CF2">
                    <w:rPr>
                      <w:rFonts w:ascii="Franklin Gothic Book" w:hAnsi="Franklin Gothic Book" w:cs="Arial"/>
                      <w:b w:val="0"/>
                      <w:bCs w:val="0"/>
                      <w:caps w:val="0"/>
                    </w:rPr>
                    <w:t xml:space="preserve">elations </w:t>
                  </w:r>
                  <w:r>
                    <w:rPr>
                      <w:rFonts w:ascii="Franklin Gothic Book" w:hAnsi="Franklin Gothic Book" w:cs="Arial"/>
                      <w:b w:val="0"/>
                      <w:bCs w:val="0"/>
                      <w:caps w:val="0"/>
                    </w:rPr>
                    <w:t>R</w:t>
                  </w:r>
                  <w:r w:rsidRPr="00512CF2">
                    <w:rPr>
                      <w:rFonts w:ascii="Franklin Gothic Book" w:hAnsi="Franklin Gothic Book" w:cs="Arial"/>
                      <w:b w:val="0"/>
                      <w:bCs w:val="0"/>
                      <w:caps w:val="0"/>
                    </w:rPr>
                    <w:t>ole</w:t>
                  </w:r>
                </w:p>
              </w:tc>
            </w:tr>
            <w:tr w:rsidR="00512CF2" w14:paraId="1739F06C" w14:textId="77777777" w:rsidTr="009000C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5" w:type="dxa"/>
                  <w:tcBorders>
                    <w:right w:val="none" w:sz="0" w:space="0" w:color="auto"/>
                  </w:tcBorders>
                  <w:shd w:val="clear" w:color="auto" w:fill="FFFFFF" w:themeFill="background1"/>
                </w:tcPr>
                <w:p w14:paraId="3E2B56BF" w14:textId="5A4231BF" w:rsidR="00512CF2" w:rsidRPr="00512CF2" w:rsidRDefault="00512CF2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 w:rsidRPr="00512CF2">
                    <w:rPr>
                      <w:rFonts w:ascii="Franklin Gothic Book" w:hAnsi="Franklin Gothic Book" w:cs="Arial"/>
                      <w:sz w:val="16"/>
                      <w:szCs w:val="20"/>
                    </w:rPr>
                    <w:t>6</w:t>
                  </w:r>
                  <w:r w:rsidRPr="00512CF2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th</w:t>
                  </w:r>
                  <w:r w:rsidRPr="00512CF2">
                    <w:rPr>
                      <w:rFonts w:ascii="Franklin Gothic Book" w:hAnsi="Franklin Gothic Book" w:cs="Arial"/>
                      <w:sz w:val="16"/>
                      <w:szCs w:val="20"/>
                    </w:rPr>
                    <w:t xml:space="preserve"> 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1FABA732" w14:textId="5EE4C328" w:rsidR="00512CF2" w:rsidRPr="00512CF2" w:rsidRDefault="00512CF2" w:rsidP="003344A2">
                  <w:pPr>
                    <w:tabs>
                      <w:tab w:val="left" w:pos="99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Handling Customer Complaints</w:t>
                  </w:r>
                </w:p>
              </w:tc>
            </w:tr>
            <w:tr w:rsidR="00512CF2" w14:paraId="20E2A836" w14:textId="77777777" w:rsidTr="009000C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5" w:type="dxa"/>
                  <w:tcBorders>
                    <w:right w:val="none" w:sz="0" w:space="0" w:color="auto"/>
                  </w:tcBorders>
                  <w:shd w:val="clear" w:color="auto" w:fill="FFFFFF" w:themeFill="background1"/>
                </w:tcPr>
                <w:p w14:paraId="708D6055" w14:textId="01CE37F8" w:rsidR="00512CF2" w:rsidRPr="00512CF2" w:rsidRDefault="009654C7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12-13</w:t>
                  </w:r>
                  <w:r w:rsidRPr="009654C7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 xml:space="preserve"> 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7AB58600" w14:textId="47D968C7" w:rsidR="00512CF2" w:rsidRPr="00512CF2" w:rsidRDefault="00512CF2" w:rsidP="003344A2">
                  <w:pPr>
                    <w:tabs>
                      <w:tab w:val="left" w:pos="990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Setting/ Achieving Goals</w:t>
                  </w:r>
                </w:p>
              </w:tc>
            </w:tr>
            <w:tr w:rsidR="00512CF2" w14:paraId="49295A00" w14:textId="77777777" w:rsidTr="009000C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5" w:type="dxa"/>
                  <w:tcBorders>
                    <w:right w:val="none" w:sz="0" w:space="0" w:color="auto"/>
                  </w:tcBorders>
                  <w:shd w:val="clear" w:color="auto" w:fill="FFFFFF" w:themeFill="background1"/>
                </w:tcPr>
                <w:p w14:paraId="7DFC9C48" w14:textId="78832911" w:rsidR="00512CF2" w:rsidRPr="00512CF2" w:rsidRDefault="009654C7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16-17</w:t>
                  </w:r>
                  <w:r w:rsidRPr="009654C7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 xml:space="preserve"> 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5F0475D5" w14:textId="7755BFFD" w:rsidR="00512CF2" w:rsidRPr="00512CF2" w:rsidRDefault="00512CF2" w:rsidP="003344A2">
                  <w:pPr>
                    <w:tabs>
                      <w:tab w:val="left" w:pos="99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Managing/ Resolving Conflict</w:t>
                  </w:r>
                </w:p>
              </w:tc>
            </w:tr>
            <w:tr w:rsidR="009000CC" w14:paraId="39204E15" w14:textId="77777777" w:rsidTr="009000C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5" w:type="dxa"/>
                  <w:shd w:val="clear" w:color="auto" w:fill="FFFFFF" w:themeFill="background1"/>
                </w:tcPr>
                <w:p w14:paraId="5430C25B" w14:textId="434BD62C" w:rsidR="009000CC" w:rsidRDefault="009000CC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16-17-18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6D9CF2ED" w14:textId="5EF625B3" w:rsidR="009000CC" w:rsidRDefault="009000CC" w:rsidP="003344A2">
                  <w:pPr>
                    <w:tabs>
                      <w:tab w:val="left" w:pos="990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The Making of a New Manager</w:t>
                  </w:r>
                </w:p>
              </w:tc>
            </w:tr>
            <w:tr w:rsidR="00512CF2" w14:paraId="03A81627" w14:textId="77777777" w:rsidTr="009000C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5" w:type="dxa"/>
                  <w:tcBorders>
                    <w:right w:val="none" w:sz="0" w:space="0" w:color="auto"/>
                  </w:tcBorders>
                  <w:shd w:val="clear" w:color="auto" w:fill="FFFFFF" w:themeFill="background1"/>
                </w:tcPr>
                <w:p w14:paraId="69B21039" w14:textId="5AA9FABE" w:rsidR="00512CF2" w:rsidRPr="00512CF2" w:rsidRDefault="009654C7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25-26</w:t>
                  </w:r>
                  <w:r w:rsidRPr="009654C7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 xml:space="preserve"> 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6F2543D4" w14:textId="3C448205" w:rsidR="00512CF2" w:rsidRPr="00512CF2" w:rsidRDefault="00512CF2" w:rsidP="003344A2">
                  <w:pPr>
                    <w:tabs>
                      <w:tab w:val="left" w:pos="99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Retirement Planning</w:t>
                  </w:r>
                </w:p>
              </w:tc>
            </w:tr>
            <w:tr w:rsidR="00512CF2" w14:paraId="3FADB82A" w14:textId="77777777" w:rsidTr="009000C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5" w:type="dxa"/>
                  <w:tcBorders>
                    <w:right w:val="none" w:sz="0" w:space="0" w:color="auto"/>
                  </w:tcBorders>
                  <w:shd w:val="clear" w:color="auto" w:fill="FFFFFF" w:themeFill="background1"/>
                </w:tcPr>
                <w:p w14:paraId="7210FC0C" w14:textId="33B13A70" w:rsidR="00512CF2" w:rsidRPr="00512CF2" w:rsidRDefault="009654C7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27</w:t>
                  </w:r>
                  <w:r w:rsidRPr="009654C7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 xml:space="preserve"> 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10A25BF0" w14:textId="44C2B1CF" w:rsidR="00512CF2" w:rsidRPr="00512CF2" w:rsidRDefault="00512CF2" w:rsidP="003344A2">
                  <w:pPr>
                    <w:tabs>
                      <w:tab w:val="left" w:pos="990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Dealing with Difficult People</w:t>
                  </w:r>
                </w:p>
              </w:tc>
            </w:tr>
            <w:tr w:rsidR="00512CF2" w14:paraId="19187543" w14:textId="77777777" w:rsidTr="009000C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5" w:type="dxa"/>
                  <w:tcBorders>
                    <w:right w:val="none" w:sz="0" w:space="0" w:color="auto"/>
                  </w:tcBorders>
                  <w:shd w:val="clear" w:color="auto" w:fill="FFFFFF" w:themeFill="background1"/>
                </w:tcPr>
                <w:p w14:paraId="0AC667DE" w14:textId="51B04E0F" w:rsidR="00512CF2" w:rsidRPr="00512CF2" w:rsidRDefault="009654C7" w:rsidP="003344A2">
                  <w:pPr>
                    <w:tabs>
                      <w:tab w:val="left" w:pos="990"/>
                    </w:tabs>
                    <w:rPr>
                      <w:rFonts w:ascii="Franklin Gothic Book" w:hAnsi="Franklin Gothic Book" w:cs="Arial"/>
                      <w:sz w:val="16"/>
                      <w:szCs w:val="20"/>
                    </w:rPr>
                  </w:pP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>30-1</w:t>
                  </w:r>
                  <w:r w:rsidRPr="009654C7">
                    <w:rPr>
                      <w:rFonts w:ascii="Franklin Gothic Book" w:hAnsi="Franklin Gothic Book" w:cs="Arial"/>
                      <w:sz w:val="16"/>
                      <w:szCs w:val="20"/>
                      <w:vertAlign w:val="superscript"/>
                    </w:rPr>
                    <w:t>st</w:t>
                  </w:r>
                  <w:r>
                    <w:rPr>
                      <w:rFonts w:ascii="Franklin Gothic Book" w:hAnsi="Franklin Gothic Book" w:cs="Arial"/>
                      <w:sz w:val="16"/>
                      <w:szCs w:val="20"/>
                    </w:rPr>
                    <w:t xml:space="preserve"> </w:t>
                  </w: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788B751B" w14:textId="7CEF6824" w:rsidR="00512CF2" w:rsidRPr="00512CF2" w:rsidRDefault="00512CF2" w:rsidP="003344A2">
                  <w:pPr>
                    <w:tabs>
                      <w:tab w:val="left" w:pos="990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ranklin Gothic Book" w:hAnsi="Franklin Gothic Book" w:cs="Arial"/>
                    </w:rPr>
                  </w:pPr>
                  <w:r>
                    <w:rPr>
                      <w:rFonts w:ascii="Franklin Gothic Book" w:hAnsi="Franklin Gothic Book" w:cs="Arial"/>
                    </w:rPr>
                    <w:t>Effective Report Writing</w:t>
                  </w:r>
                </w:p>
              </w:tc>
            </w:tr>
          </w:tbl>
          <w:p w14:paraId="6AA1F2D0" w14:textId="521181D0" w:rsidR="0026732E" w:rsidRPr="004E78AD" w:rsidRDefault="0026732E" w:rsidP="003344A2">
            <w:pPr>
              <w:tabs>
                <w:tab w:val="left" w:pos="990"/>
              </w:tabs>
              <w:rPr>
                <w:rFonts w:ascii="Franklin Gothic Book" w:hAnsi="Franklin Gothic Book" w:cs="Arial"/>
                <w:sz w:val="20"/>
                <w:szCs w:val="24"/>
              </w:rPr>
            </w:pPr>
          </w:p>
          <w:p w14:paraId="61ED1071" w14:textId="77777777" w:rsidR="0026732E" w:rsidRDefault="0026732E" w:rsidP="003344A2">
            <w:pPr>
              <w:tabs>
                <w:tab w:val="left" w:pos="990"/>
              </w:tabs>
              <w:rPr>
                <w:rFonts w:ascii="Times New Roman" w:hAnsi="Times New Roman" w:cs="Times New Roman"/>
              </w:rPr>
            </w:pPr>
          </w:p>
          <w:p w14:paraId="5E9CBB0E" w14:textId="77777777" w:rsidR="00EB6562" w:rsidRDefault="00EB6562" w:rsidP="003344A2">
            <w:pPr>
              <w:tabs>
                <w:tab w:val="left" w:pos="990"/>
              </w:tabs>
              <w:rPr>
                <w:rFonts w:ascii="Times New Roman" w:hAnsi="Times New Roman" w:cs="Times New Roman"/>
              </w:rPr>
            </w:pPr>
          </w:p>
          <w:p w14:paraId="39CC51E8" w14:textId="77777777" w:rsidR="00A55923" w:rsidRPr="004E78AD" w:rsidRDefault="00A55923" w:rsidP="003344A2">
            <w:pPr>
              <w:tabs>
                <w:tab w:val="left" w:pos="990"/>
              </w:tabs>
              <w:rPr>
                <w:rFonts w:ascii="Times New Roman" w:hAnsi="Times New Roman" w:cs="Times New Roman"/>
              </w:rPr>
            </w:pPr>
          </w:p>
          <w:p w14:paraId="2F318A08" w14:textId="77777777" w:rsidR="0026732E" w:rsidRPr="004E78AD" w:rsidRDefault="0026732E" w:rsidP="0026732E">
            <w:pPr>
              <w:tabs>
                <w:tab w:val="left" w:pos="9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</w:tcPr>
          <w:p w14:paraId="1A893484" w14:textId="3E192B65" w:rsidR="001B2ABD" w:rsidRDefault="008A4768" w:rsidP="000C45FF">
            <w:pPr>
              <w:tabs>
                <w:tab w:val="left" w:pos="990"/>
              </w:tabs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E3190C" wp14:editId="069C9EAB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-6350</wp:posOffset>
                      </wp:positionV>
                      <wp:extent cx="4552950" cy="8989060"/>
                      <wp:effectExtent l="0" t="0" r="0" b="254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52950" cy="89890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6A8F8E" w14:textId="3515DAC7" w:rsidR="004E78AD" w:rsidRPr="004E78AD" w:rsidRDefault="004E78AD" w:rsidP="004E78AD">
                                  <w:pPr>
                                    <w:ind w:left="720" w:firstLine="72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2"/>
                                      <w:szCs w:val="28"/>
                                      <w:lang w:val="en-BZ"/>
                                    </w:rPr>
                                  </w:pPr>
                                  <w:r w:rsidRPr="00F0076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32"/>
                                      <w:lang w:val="en-BZ"/>
                                    </w:rPr>
                                    <w:t xml:space="preserve">BIM </w:t>
                                  </w:r>
                                  <w:r w:rsidR="0092334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32"/>
                                      <w:lang w:val="en-BZ"/>
                                    </w:rPr>
                                    <w:t>PRE-</w:t>
                                  </w:r>
                                  <w:r w:rsidRPr="00F0076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32"/>
                                      <w:lang w:val="en-BZ"/>
                                    </w:rPr>
                                    <w:t>REGISTRATION FORM</w:t>
                                  </w:r>
                                </w:p>
                                <w:p w14:paraId="36122D4D" w14:textId="77777777" w:rsidR="004E78AD" w:rsidRDefault="004E78AD">
                                  <w:pPr>
                                    <w:rPr>
                                      <w:lang w:val="en-BZ"/>
                                    </w:rPr>
                                  </w:pPr>
                                </w:p>
                                <w:p w14:paraId="7260C068" w14:textId="77777777" w:rsidR="00875FE8" w:rsidRDefault="00875FE8">
                                  <w:pPr>
                                    <w:rPr>
                                      <w:lang w:val="en-BZ"/>
                                    </w:rPr>
                                  </w:pPr>
                                </w:p>
                                <w:p w14:paraId="04C24308" w14:textId="77777777" w:rsidR="00875FE8" w:rsidRDefault="00875FE8">
                                  <w:pPr>
                                    <w:rPr>
                                      <w:lang w:val="en-BZ"/>
                                    </w:rPr>
                                  </w:pPr>
                                </w:p>
                                <w:p w14:paraId="2B923717" w14:textId="525810D2" w:rsidR="00875FE8" w:rsidRPr="001F44C3" w:rsidRDefault="001F44C3" w:rsidP="00EB1F8B">
                                  <w:pPr>
                                    <w:spacing w:line="48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r w:rsidRPr="001F44C3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ORGANIZATION: _________________________________________________________</w:t>
                                  </w:r>
                                  <w:r w:rsidR="00226FD8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__</w:t>
                                  </w:r>
                                  <w:r w:rsidRPr="001F44C3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_</w:t>
                                  </w:r>
                                </w:p>
                                <w:p w14:paraId="23583524" w14:textId="2BC1A157" w:rsidR="001F44C3" w:rsidRPr="001F44C3" w:rsidRDefault="001F44C3" w:rsidP="00EB1F8B">
                                  <w:pPr>
                                    <w:spacing w:line="48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r w:rsidRPr="001F44C3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ADDRESS: _______________________________________________________________</w:t>
                                  </w:r>
                                  <w:r w:rsidR="00226FD8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__</w:t>
                                  </w:r>
                                  <w:r w:rsidRPr="001F44C3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_</w:t>
                                  </w:r>
                                </w:p>
                                <w:p w14:paraId="5B21AF71" w14:textId="6E074C6B" w:rsidR="00020095" w:rsidRPr="00226FD8" w:rsidRDefault="001F44C3" w:rsidP="00226FD8">
                                  <w:pPr>
                                    <w:spacing w:line="48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r w:rsidRPr="001F44C3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TELEPHONE</w:t>
                                  </w:r>
                                  <w:r w:rsidR="00226FD8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:</w:t>
                                  </w:r>
                                  <w:r w:rsidRPr="001F44C3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 xml:space="preserve"> ______________</w:t>
                                  </w:r>
                                  <w:r w:rsidR="002F4F90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_</w:t>
                                  </w:r>
                                  <w:r w:rsidRPr="001F44C3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__ FAX: ___________________EMAIL: __</w:t>
                                  </w:r>
                                  <w:r w:rsidR="00226FD8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_____________</w:t>
                                  </w:r>
                                </w:p>
                                <w:p w14:paraId="383DB95D" w14:textId="3FAA2FEA" w:rsidR="00E2464F" w:rsidRDefault="001F44C3" w:rsidP="001F44C3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r w:rsidRPr="00EB1F8B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PARTICIPANTS BEING REGISTERED</w:t>
                                  </w:r>
                                  <w:r w:rsidR="00226FD8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:</w:t>
                                  </w:r>
                                </w:p>
                                <w:p w14:paraId="7EFCF647" w14:textId="77777777" w:rsidR="00226FD8" w:rsidRDefault="00226FD8" w:rsidP="001F44C3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</w:p>
                                <w:p w14:paraId="1CE30B90" w14:textId="2E603763" w:rsidR="00571ADF" w:rsidRDefault="00B44CBC" w:rsidP="001F44C3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SEMINAR: ____________________________________</w:t>
                                  </w:r>
                                  <w:bookmarkStart w:id="1" w:name="_GoBack"/>
                                  <w:bookmarkEnd w:id="1"/>
                                  <w:r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______________________________</w:t>
                                  </w:r>
                                </w:p>
                                <w:p w14:paraId="3C39AC01" w14:textId="198B3564" w:rsidR="00B44CBC" w:rsidRPr="00EB1F8B" w:rsidRDefault="00B44CBC" w:rsidP="001F44C3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bookmarkStart w:id="2" w:name="_Hlk13823197"/>
                                  <w:r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 xml:space="preserve">            NAME                                POSITION                               EDUCATION</w:t>
                                  </w:r>
                                </w:p>
                                <w:p w14:paraId="3D7C96AF" w14:textId="642410AC" w:rsidR="00EB1F8B" w:rsidRDefault="00C92A73" w:rsidP="00C92A73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  <w:bookmarkStart w:id="3" w:name="_Hlk13823208"/>
                                  <w:bookmarkEnd w:id="2"/>
                                  <w:r>
                                    <w:rPr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bookmarkEnd w:id="3"/>
                                <w:p w14:paraId="56A06FDF" w14:textId="080ECB72" w:rsidR="00C92A73" w:rsidRDefault="00C92A73" w:rsidP="00C92A73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  <w:r>
                                    <w:rPr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p w14:paraId="3A9F7ED3" w14:textId="5177A5A1" w:rsidR="00C92A73" w:rsidRDefault="00C92A73" w:rsidP="00C92A73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  <w:r>
                                    <w:rPr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p w14:paraId="7619F8D0" w14:textId="42D342FE" w:rsidR="00E2464F" w:rsidRDefault="00E2464F" w:rsidP="00C92A73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  <w:r>
                                    <w:rPr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p w14:paraId="2D0F87A6" w14:textId="387125AA" w:rsidR="00C92A73" w:rsidRDefault="00C92A73" w:rsidP="00C92A73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  <w:bookmarkStart w:id="4" w:name="_Hlk13825676"/>
                                </w:p>
                                <w:p w14:paraId="67BEC62B" w14:textId="598695BA" w:rsidR="00C92A73" w:rsidRDefault="00C92A73" w:rsidP="00C92A73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r w:rsidRPr="00C92A73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 xml:space="preserve">SEMINAR: </w:t>
                                  </w:r>
                                  <w:r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__________________________________________________________________</w:t>
                                  </w:r>
                                </w:p>
                                <w:p w14:paraId="352BC429" w14:textId="77777777" w:rsidR="00C92A73" w:rsidRPr="00EB1F8B" w:rsidRDefault="00C92A73" w:rsidP="00C92A73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bookmarkStart w:id="5" w:name="_Hlk13823508"/>
                                  <w:r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 xml:space="preserve">            NAME                                POSITION                               EDUCATION</w:t>
                                  </w:r>
                                </w:p>
                                <w:bookmarkEnd w:id="5"/>
                                <w:p w14:paraId="3A460D5D" w14:textId="77777777" w:rsidR="00C92A73" w:rsidRDefault="00C92A73" w:rsidP="00C92A73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  <w:r>
                                    <w:rPr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p w14:paraId="6DEBBED0" w14:textId="77777777" w:rsidR="00C92A73" w:rsidRDefault="00C92A73" w:rsidP="00C92A73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  <w:r>
                                    <w:rPr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p w14:paraId="5D26FA43" w14:textId="77777777" w:rsidR="00C92A73" w:rsidRDefault="00C92A73" w:rsidP="00C92A73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  <w:r>
                                    <w:rPr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p w14:paraId="2C684CD4" w14:textId="6FDB772B" w:rsidR="00E2464F" w:rsidRDefault="00E2464F" w:rsidP="00C92A73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bookmarkEnd w:id="4"/>
                                <w:p w14:paraId="183BE35C" w14:textId="77777777" w:rsidR="00226FD8" w:rsidRDefault="00226FD8" w:rsidP="00226FD8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</w:p>
                                <w:p w14:paraId="4C8DF612" w14:textId="77777777" w:rsidR="00226FD8" w:rsidRDefault="00226FD8" w:rsidP="00226FD8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r w:rsidRPr="00C92A73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 xml:space="preserve">SEMINAR: </w:t>
                                  </w:r>
                                  <w:r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__________________________________________________________________</w:t>
                                  </w:r>
                                </w:p>
                                <w:p w14:paraId="7D25EC79" w14:textId="77777777" w:rsidR="00226FD8" w:rsidRPr="00EB1F8B" w:rsidRDefault="00226FD8" w:rsidP="00226FD8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 xml:space="preserve">            NAME                                POSITION                               EDUCATION</w:t>
                                  </w:r>
                                </w:p>
                                <w:p w14:paraId="32EDD94A" w14:textId="77777777" w:rsidR="00226FD8" w:rsidRDefault="00226FD8" w:rsidP="00226FD8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  <w:r>
                                    <w:rPr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p w14:paraId="69B5C51F" w14:textId="77777777" w:rsidR="00226FD8" w:rsidRDefault="00226FD8" w:rsidP="00226FD8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  <w:r>
                                    <w:rPr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p w14:paraId="7D581CE9" w14:textId="77777777" w:rsidR="00226FD8" w:rsidRDefault="00226FD8" w:rsidP="00226FD8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  <w:r>
                                    <w:rPr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p w14:paraId="385A1101" w14:textId="77777777" w:rsidR="00226FD8" w:rsidRDefault="00226FD8" w:rsidP="00226FD8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p w14:paraId="5106F975" w14:textId="77777777" w:rsidR="00226FD8" w:rsidRPr="00C92A73" w:rsidRDefault="00226FD8" w:rsidP="00C92A73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</w:p>
                                <w:p w14:paraId="72B00A28" w14:textId="07620E41" w:rsidR="00EB1F8B" w:rsidRDefault="00865386" w:rsidP="00EB1F8B">
                                  <w:pPr>
                                    <w:spacing w:line="360" w:lineRule="auto"/>
                                    <w:jc w:val="right"/>
                                    <w:rPr>
                                      <w:lang w:val="en-BZ"/>
                                    </w:rPr>
                                  </w:pPr>
                                  <w:r>
                                    <w:rPr>
                                      <w:lang w:val="en-BZ"/>
                                    </w:rPr>
                                    <w:t>_</w:t>
                                  </w:r>
                                  <w:r w:rsidR="004A2883">
                                    <w:rPr>
                                      <w:lang w:val="en-BZ"/>
                                    </w:rPr>
                                    <w:t>_</w:t>
                                  </w:r>
                                  <w:r w:rsidR="00EB1F8B">
                                    <w:rPr>
                                      <w:lang w:val="en-BZ"/>
                                    </w:rPr>
                                    <w:t>________________________</w:t>
                                  </w:r>
                                </w:p>
                                <w:p w14:paraId="036B6C25" w14:textId="724B1EAA" w:rsidR="00E2464F" w:rsidRPr="00226FD8" w:rsidRDefault="00EB1F8B" w:rsidP="00226FD8">
                                  <w:pPr>
                                    <w:spacing w:line="360" w:lineRule="auto"/>
                                    <w:jc w:val="right"/>
                                    <w:rPr>
                                      <w:lang w:val="en-BZ"/>
                                    </w:rPr>
                                  </w:pPr>
                                  <w:r>
                                    <w:rPr>
                                      <w:lang w:val="en-BZ"/>
                                    </w:rPr>
                                    <w:t>Signature</w:t>
                                  </w:r>
                                </w:p>
                                <w:p w14:paraId="56AA966C" w14:textId="77777777" w:rsidR="009000CC" w:rsidRDefault="009000CC" w:rsidP="0014509B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bCs/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</w:p>
                                <w:p w14:paraId="2AD6531E" w14:textId="77777777" w:rsidR="009000CC" w:rsidRDefault="009000CC" w:rsidP="0014509B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bCs/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</w:p>
                                <w:p w14:paraId="1214CC64" w14:textId="6959887F" w:rsidR="00402747" w:rsidRDefault="00793B37" w:rsidP="0014509B">
                                  <w:pPr>
                                    <w:spacing w:line="360" w:lineRule="auto"/>
                                    <w:jc w:val="both"/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  <w:r w:rsidRPr="00EB6562">
                                    <w:rPr>
                                      <w:b/>
                                      <w:bCs/>
                                      <w:sz w:val="20"/>
                                      <w:szCs w:val="24"/>
                                      <w:lang w:val="en-BZ"/>
                                    </w:rPr>
                                    <w:t>NOTE:</w:t>
                                  </w:r>
                                  <w:r w:rsidRPr="00EB6562"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  <w:t xml:space="preserve"> </w:t>
                                  </w:r>
                                </w:p>
                                <w:p w14:paraId="45985D13" w14:textId="19EF72D3" w:rsidR="00402747" w:rsidRDefault="00EB6562" w:rsidP="0014509B">
                                  <w:pPr>
                                    <w:spacing w:line="360" w:lineRule="auto"/>
                                    <w:jc w:val="both"/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  <w:r w:rsidRPr="00EB6562"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  <w:t xml:space="preserve">This form is to be returned to BIM as soon as possible along with $50.00 registration fee for each participant being registered. </w:t>
                                  </w:r>
                                </w:p>
                                <w:p w14:paraId="172C325D" w14:textId="1EE0A5D2" w:rsidR="00793B37" w:rsidRDefault="00EB6562" w:rsidP="0014509B">
                                  <w:pPr>
                                    <w:spacing w:line="360" w:lineRule="auto"/>
                                    <w:jc w:val="both"/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  <w:r w:rsidRPr="00EB6562"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  <w:t xml:space="preserve">This fee is non-refundable but is to be deducted from the total cost of the seminar when payment is made. </w:t>
                                  </w:r>
                                </w:p>
                                <w:p w14:paraId="2B461E57" w14:textId="3C06BA29" w:rsidR="00A55923" w:rsidRDefault="00A55923" w:rsidP="0014509B">
                                  <w:pPr>
                                    <w:spacing w:line="360" w:lineRule="auto"/>
                                    <w:jc w:val="both"/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</w:p>
                                <w:p w14:paraId="0AF1D9BA" w14:textId="77777777" w:rsidR="00EB6562" w:rsidRDefault="00EB6562" w:rsidP="00793B37">
                                  <w:pPr>
                                    <w:spacing w:line="360" w:lineRule="auto"/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</w:p>
                                <w:p w14:paraId="7B3A7468" w14:textId="77777777" w:rsidR="00EB6562" w:rsidRDefault="00EB6562" w:rsidP="00793B37">
                                  <w:pPr>
                                    <w:spacing w:line="360" w:lineRule="auto"/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</w:p>
                                <w:p w14:paraId="0C90B0B2" w14:textId="77777777" w:rsidR="00EB6562" w:rsidRDefault="00EB6562" w:rsidP="00793B37">
                                  <w:pPr>
                                    <w:spacing w:line="360" w:lineRule="auto"/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</w:p>
                                <w:p w14:paraId="25D75A55" w14:textId="77777777" w:rsidR="00EB6562" w:rsidRDefault="00EB6562" w:rsidP="00793B37">
                                  <w:pPr>
                                    <w:spacing w:line="360" w:lineRule="auto"/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</w:p>
                                <w:p w14:paraId="51B13529" w14:textId="77777777" w:rsidR="00EB6562" w:rsidRDefault="00EB6562" w:rsidP="00793B37">
                                  <w:pPr>
                                    <w:spacing w:line="360" w:lineRule="auto"/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</w:p>
                                <w:p w14:paraId="16514E46" w14:textId="77777777" w:rsidR="00E44CF4" w:rsidRPr="00EB6562" w:rsidRDefault="00E44CF4" w:rsidP="00793B37">
                                  <w:pPr>
                                    <w:spacing w:line="360" w:lineRule="auto"/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E3190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4.5pt;margin-top:-.5pt;width:358.5pt;height:70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" filled="f" stroked="f" strokeweight=".5pt">
                      <v:textbox>
                        <w:txbxContent>
                          <w:p w14:paraId="7F6A8F8E" w14:textId="3515DAC7" w:rsidR="004E78AD" w:rsidRPr="004E78AD" w:rsidRDefault="004E78AD" w:rsidP="004E78AD">
                            <w:pPr>
                              <w:ind w:left="720" w:firstLine="7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8"/>
                                <w:lang w:val="en-BZ"/>
                              </w:rPr>
                            </w:pPr>
                            <w:r w:rsidRPr="00F007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  <w:lang w:val="en-BZ"/>
                              </w:rPr>
                              <w:t xml:space="preserve">BIM </w:t>
                            </w:r>
                            <w:r w:rsidR="0092334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  <w:lang w:val="en-BZ"/>
                              </w:rPr>
                              <w:t>PRE-</w:t>
                            </w:r>
                            <w:r w:rsidRPr="00F007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  <w:lang w:val="en-BZ"/>
                              </w:rPr>
                              <w:t>REGISTRATION FORM</w:t>
                            </w:r>
                          </w:p>
                          <w:p w14:paraId="36122D4D" w14:textId="77777777" w:rsidR="004E78AD" w:rsidRDefault="004E78AD">
                            <w:pPr>
                              <w:rPr>
                                <w:lang w:val="en-BZ"/>
                              </w:rPr>
                            </w:pPr>
                          </w:p>
                          <w:p w14:paraId="7260C068" w14:textId="77777777" w:rsidR="00875FE8" w:rsidRDefault="00875FE8">
                            <w:pPr>
                              <w:rPr>
                                <w:lang w:val="en-BZ"/>
                              </w:rPr>
                            </w:pPr>
                          </w:p>
                          <w:p w14:paraId="04C24308" w14:textId="77777777" w:rsidR="00875FE8" w:rsidRDefault="00875FE8">
                            <w:pPr>
                              <w:rPr>
                                <w:lang w:val="en-BZ"/>
                              </w:rPr>
                            </w:pPr>
                          </w:p>
                          <w:p w14:paraId="2B923717" w14:textId="525810D2" w:rsidR="00875FE8" w:rsidRPr="001F44C3" w:rsidRDefault="001F44C3" w:rsidP="00EB1F8B">
                            <w:pPr>
                              <w:spacing w:line="48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r w:rsidRPr="001F44C3">
                              <w:rPr>
                                <w:b/>
                                <w:bCs/>
                                <w:lang w:val="en-BZ"/>
                              </w:rPr>
                              <w:t>ORGANIZATION: _________________________________________________________</w:t>
                            </w:r>
                            <w:r w:rsidR="00226FD8">
                              <w:rPr>
                                <w:b/>
                                <w:bCs/>
                                <w:lang w:val="en-BZ"/>
                              </w:rPr>
                              <w:t>__</w:t>
                            </w:r>
                            <w:r w:rsidRPr="001F44C3">
                              <w:rPr>
                                <w:b/>
                                <w:bCs/>
                                <w:lang w:val="en-BZ"/>
                              </w:rPr>
                              <w:t>_</w:t>
                            </w:r>
                          </w:p>
                          <w:p w14:paraId="23583524" w14:textId="2BC1A157" w:rsidR="001F44C3" w:rsidRPr="001F44C3" w:rsidRDefault="001F44C3" w:rsidP="00EB1F8B">
                            <w:pPr>
                              <w:spacing w:line="48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r w:rsidRPr="001F44C3">
                              <w:rPr>
                                <w:b/>
                                <w:bCs/>
                                <w:lang w:val="en-BZ"/>
                              </w:rPr>
                              <w:t>ADDRESS: _______________________________________________________________</w:t>
                            </w:r>
                            <w:r w:rsidR="00226FD8">
                              <w:rPr>
                                <w:b/>
                                <w:bCs/>
                                <w:lang w:val="en-BZ"/>
                              </w:rPr>
                              <w:t>__</w:t>
                            </w:r>
                            <w:r w:rsidRPr="001F44C3">
                              <w:rPr>
                                <w:b/>
                                <w:bCs/>
                                <w:lang w:val="en-BZ"/>
                              </w:rPr>
                              <w:t>_</w:t>
                            </w:r>
                          </w:p>
                          <w:p w14:paraId="5B21AF71" w14:textId="6E074C6B" w:rsidR="00020095" w:rsidRPr="00226FD8" w:rsidRDefault="001F44C3" w:rsidP="00226FD8">
                            <w:pPr>
                              <w:spacing w:line="48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r w:rsidRPr="001F44C3">
                              <w:rPr>
                                <w:b/>
                                <w:bCs/>
                                <w:lang w:val="en-BZ"/>
                              </w:rPr>
                              <w:t>TELEPHONE</w:t>
                            </w:r>
                            <w:r w:rsidR="00226FD8">
                              <w:rPr>
                                <w:b/>
                                <w:bCs/>
                                <w:lang w:val="en-BZ"/>
                              </w:rPr>
                              <w:t>:</w:t>
                            </w:r>
                            <w:r w:rsidRPr="001F44C3">
                              <w:rPr>
                                <w:b/>
                                <w:bCs/>
                                <w:lang w:val="en-BZ"/>
                              </w:rPr>
                              <w:t xml:space="preserve"> ______________</w:t>
                            </w:r>
                            <w:r w:rsidR="002F4F90">
                              <w:rPr>
                                <w:b/>
                                <w:bCs/>
                                <w:lang w:val="en-BZ"/>
                              </w:rPr>
                              <w:t>_</w:t>
                            </w:r>
                            <w:r w:rsidRPr="001F44C3">
                              <w:rPr>
                                <w:b/>
                                <w:bCs/>
                                <w:lang w:val="en-BZ"/>
                              </w:rPr>
                              <w:t>__ FAX: ___________________EMAIL: __</w:t>
                            </w:r>
                            <w:r w:rsidR="00226FD8">
                              <w:rPr>
                                <w:b/>
                                <w:bCs/>
                                <w:lang w:val="en-BZ"/>
                              </w:rPr>
                              <w:t>_____________</w:t>
                            </w:r>
                          </w:p>
                          <w:p w14:paraId="383DB95D" w14:textId="3FAA2FEA" w:rsidR="00E2464F" w:rsidRDefault="001F44C3" w:rsidP="001F44C3">
                            <w:pPr>
                              <w:spacing w:line="36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r w:rsidRPr="00EB1F8B">
                              <w:rPr>
                                <w:b/>
                                <w:bCs/>
                                <w:lang w:val="en-BZ"/>
                              </w:rPr>
                              <w:t>PARTICIPANTS BEING REGISTERED</w:t>
                            </w:r>
                            <w:r w:rsidR="00226FD8">
                              <w:rPr>
                                <w:b/>
                                <w:bCs/>
                                <w:lang w:val="en-BZ"/>
                              </w:rPr>
                              <w:t>:</w:t>
                            </w:r>
                          </w:p>
                          <w:p w14:paraId="7EFCF647" w14:textId="77777777" w:rsidR="00226FD8" w:rsidRDefault="00226FD8" w:rsidP="001F44C3">
                            <w:pPr>
                              <w:spacing w:line="36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</w:p>
                          <w:p w14:paraId="1CE30B90" w14:textId="2E603763" w:rsidR="00571ADF" w:rsidRDefault="00B44CBC" w:rsidP="001F44C3">
                            <w:pPr>
                              <w:spacing w:line="36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BZ"/>
                              </w:rPr>
                              <w:t>SEMINAR: ____________________________________</w:t>
                            </w:r>
                            <w:bookmarkStart w:id="6" w:name="_GoBack"/>
                            <w:bookmarkEnd w:id="6"/>
                            <w:r>
                              <w:rPr>
                                <w:b/>
                                <w:bCs/>
                                <w:lang w:val="en-BZ"/>
                              </w:rPr>
                              <w:t>______________________________</w:t>
                            </w:r>
                          </w:p>
                          <w:p w14:paraId="3C39AC01" w14:textId="198B3564" w:rsidR="00B44CBC" w:rsidRPr="00EB1F8B" w:rsidRDefault="00B44CBC" w:rsidP="001F44C3">
                            <w:pPr>
                              <w:spacing w:line="36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bookmarkStart w:id="7" w:name="_Hlk13823197"/>
                            <w:r>
                              <w:rPr>
                                <w:b/>
                                <w:bCs/>
                                <w:lang w:val="en-BZ"/>
                              </w:rPr>
                              <w:t xml:space="preserve">            NAME                                POSITION                               EDUCATION</w:t>
                            </w:r>
                          </w:p>
                          <w:p w14:paraId="3D7C96AF" w14:textId="642410AC" w:rsidR="00EB1F8B" w:rsidRDefault="00C92A73" w:rsidP="00C92A73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  <w:bookmarkStart w:id="8" w:name="_Hlk13823208"/>
                            <w:bookmarkEnd w:id="7"/>
                            <w:r>
                              <w:rPr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bookmarkEnd w:id="8"/>
                          <w:p w14:paraId="56A06FDF" w14:textId="080ECB72" w:rsidR="00C92A73" w:rsidRDefault="00C92A73" w:rsidP="00C92A73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  <w:r>
                              <w:rPr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p w14:paraId="3A9F7ED3" w14:textId="5177A5A1" w:rsidR="00C92A73" w:rsidRDefault="00C92A73" w:rsidP="00C92A73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  <w:r>
                              <w:rPr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p w14:paraId="7619F8D0" w14:textId="42D342FE" w:rsidR="00E2464F" w:rsidRDefault="00E2464F" w:rsidP="00C92A73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  <w:r>
                              <w:rPr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p w14:paraId="2D0F87A6" w14:textId="387125AA" w:rsidR="00C92A73" w:rsidRDefault="00C92A73" w:rsidP="00C92A73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  <w:bookmarkStart w:id="9" w:name="_Hlk13825676"/>
                          </w:p>
                          <w:p w14:paraId="67BEC62B" w14:textId="598695BA" w:rsidR="00C92A73" w:rsidRDefault="00C92A73" w:rsidP="00C92A73">
                            <w:pPr>
                              <w:spacing w:line="36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r w:rsidRPr="00C92A73">
                              <w:rPr>
                                <w:b/>
                                <w:bCs/>
                                <w:lang w:val="en-BZ"/>
                              </w:rPr>
                              <w:t xml:space="preserve">SEMINAR: </w:t>
                            </w:r>
                            <w:r>
                              <w:rPr>
                                <w:b/>
                                <w:bCs/>
                                <w:lang w:val="en-BZ"/>
                              </w:rPr>
                              <w:t>__________________________________________________________________</w:t>
                            </w:r>
                          </w:p>
                          <w:p w14:paraId="352BC429" w14:textId="77777777" w:rsidR="00C92A73" w:rsidRPr="00EB1F8B" w:rsidRDefault="00C92A73" w:rsidP="00C92A73">
                            <w:pPr>
                              <w:spacing w:line="36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bookmarkStart w:id="10" w:name="_Hlk13823508"/>
                            <w:r>
                              <w:rPr>
                                <w:b/>
                                <w:bCs/>
                                <w:lang w:val="en-BZ"/>
                              </w:rPr>
                              <w:t xml:space="preserve">            NAME                                POSITION                               EDUCATION</w:t>
                            </w:r>
                          </w:p>
                          <w:bookmarkEnd w:id="10"/>
                          <w:p w14:paraId="3A460D5D" w14:textId="77777777" w:rsidR="00C92A73" w:rsidRDefault="00C92A73" w:rsidP="00C92A73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  <w:r>
                              <w:rPr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p w14:paraId="6DEBBED0" w14:textId="77777777" w:rsidR="00C92A73" w:rsidRDefault="00C92A73" w:rsidP="00C92A73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  <w:r>
                              <w:rPr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p w14:paraId="5D26FA43" w14:textId="77777777" w:rsidR="00C92A73" w:rsidRDefault="00C92A73" w:rsidP="00C92A73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  <w:r>
                              <w:rPr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p w14:paraId="2C684CD4" w14:textId="6FDB772B" w:rsidR="00E2464F" w:rsidRDefault="00E2464F" w:rsidP="00C92A73">
                            <w:pPr>
                              <w:spacing w:line="36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bookmarkEnd w:id="9"/>
                          <w:p w14:paraId="183BE35C" w14:textId="77777777" w:rsidR="00226FD8" w:rsidRDefault="00226FD8" w:rsidP="00226FD8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</w:p>
                          <w:p w14:paraId="4C8DF612" w14:textId="77777777" w:rsidR="00226FD8" w:rsidRDefault="00226FD8" w:rsidP="00226FD8">
                            <w:pPr>
                              <w:spacing w:line="36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r w:rsidRPr="00C92A73">
                              <w:rPr>
                                <w:b/>
                                <w:bCs/>
                                <w:lang w:val="en-BZ"/>
                              </w:rPr>
                              <w:t xml:space="preserve">SEMINAR: </w:t>
                            </w:r>
                            <w:r>
                              <w:rPr>
                                <w:b/>
                                <w:bCs/>
                                <w:lang w:val="en-BZ"/>
                              </w:rPr>
                              <w:t>__________________________________________________________________</w:t>
                            </w:r>
                          </w:p>
                          <w:p w14:paraId="7D25EC79" w14:textId="77777777" w:rsidR="00226FD8" w:rsidRPr="00EB1F8B" w:rsidRDefault="00226FD8" w:rsidP="00226FD8">
                            <w:pPr>
                              <w:spacing w:line="36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BZ"/>
                              </w:rPr>
                              <w:t xml:space="preserve">            NAME                                POSITION                               EDUCATION</w:t>
                            </w:r>
                          </w:p>
                          <w:p w14:paraId="32EDD94A" w14:textId="77777777" w:rsidR="00226FD8" w:rsidRDefault="00226FD8" w:rsidP="00226FD8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  <w:r>
                              <w:rPr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p w14:paraId="69B5C51F" w14:textId="77777777" w:rsidR="00226FD8" w:rsidRDefault="00226FD8" w:rsidP="00226FD8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  <w:r>
                              <w:rPr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p w14:paraId="7D581CE9" w14:textId="77777777" w:rsidR="00226FD8" w:rsidRDefault="00226FD8" w:rsidP="00226FD8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  <w:r>
                              <w:rPr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p w14:paraId="385A1101" w14:textId="77777777" w:rsidR="00226FD8" w:rsidRDefault="00226FD8" w:rsidP="00226FD8">
                            <w:pPr>
                              <w:spacing w:line="36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p w14:paraId="5106F975" w14:textId="77777777" w:rsidR="00226FD8" w:rsidRPr="00C92A73" w:rsidRDefault="00226FD8" w:rsidP="00C92A73">
                            <w:pPr>
                              <w:spacing w:line="36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</w:p>
                          <w:p w14:paraId="72B00A28" w14:textId="07620E41" w:rsidR="00EB1F8B" w:rsidRDefault="00865386" w:rsidP="00EB1F8B">
                            <w:pPr>
                              <w:spacing w:line="360" w:lineRule="auto"/>
                              <w:jc w:val="right"/>
                              <w:rPr>
                                <w:lang w:val="en-BZ"/>
                              </w:rPr>
                            </w:pPr>
                            <w:r>
                              <w:rPr>
                                <w:lang w:val="en-BZ"/>
                              </w:rPr>
                              <w:t>_</w:t>
                            </w:r>
                            <w:r w:rsidR="004A2883">
                              <w:rPr>
                                <w:lang w:val="en-BZ"/>
                              </w:rPr>
                              <w:t>_</w:t>
                            </w:r>
                            <w:r w:rsidR="00EB1F8B">
                              <w:rPr>
                                <w:lang w:val="en-BZ"/>
                              </w:rPr>
                              <w:t>________________________</w:t>
                            </w:r>
                          </w:p>
                          <w:p w14:paraId="036B6C25" w14:textId="724B1EAA" w:rsidR="00E2464F" w:rsidRPr="00226FD8" w:rsidRDefault="00EB1F8B" w:rsidP="00226FD8">
                            <w:pPr>
                              <w:spacing w:line="360" w:lineRule="auto"/>
                              <w:jc w:val="right"/>
                              <w:rPr>
                                <w:lang w:val="en-BZ"/>
                              </w:rPr>
                            </w:pPr>
                            <w:r>
                              <w:rPr>
                                <w:lang w:val="en-BZ"/>
                              </w:rPr>
                              <w:t>Signature</w:t>
                            </w:r>
                          </w:p>
                          <w:p w14:paraId="56AA966C" w14:textId="77777777" w:rsidR="009000CC" w:rsidRDefault="009000CC" w:rsidP="0014509B">
                            <w:pPr>
                              <w:spacing w:line="360" w:lineRule="auto"/>
                              <w:jc w:val="both"/>
                              <w:rPr>
                                <w:b/>
                                <w:bCs/>
                                <w:sz w:val="20"/>
                                <w:szCs w:val="24"/>
                                <w:lang w:val="en-BZ"/>
                              </w:rPr>
                            </w:pPr>
                          </w:p>
                          <w:p w14:paraId="2AD6531E" w14:textId="77777777" w:rsidR="009000CC" w:rsidRDefault="009000CC" w:rsidP="0014509B">
                            <w:pPr>
                              <w:spacing w:line="360" w:lineRule="auto"/>
                              <w:jc w:val="both"/>
                              <w:rPr>
                                <w:b/>
                                <w:bCs/>
                                <w:sz w:val="20"/>
                                <w:szCs w:val="24"/>
                                <w:lang w:val="en-BZ"/>
                              </w:rPr>
                            </w:pPr>
                          </w:p>
                          <w:p w14:paraId="1214CC64" w14:textId="6959887F" w:rsidR="00402747" w:rsidRDefault="00793B37" w:rsidP="0014509B">
                            <w:pPr>
                              <w:spacing w:line="360" w:lineRule="auto"/>
                              <w:jc w:val="both"/>
                              <w:rPr>
                                <w:sz w:val="20"/>
                                <w:szCs w:val="24"/>
                                <w:lang w:val="en-BZ"/>
                              </w:rPr>
                            </w:pPr>
                            <w:r w:rsidRPr="00EB6562">
                              <w:rPr>
                                <w:b/>
                                <w:bCs/>
                                <w:sz w:val="20"/>
                                <w:szCs w:val="24"/>
                                <w:lang w:val="en-BZ"/>
                              </w:rPr>
                              <w:t>NOTE:</w:t>
                            </w:r>
                            <w:r w:rsidRPr="00EB6562">
                              <w:rPr>
                                <w:sz w:val="20"/>
                                <w:szCs w:val="24"/>
                                <w:lang w:val="en-BZ"/>
                              </w:rPr>
                              <w:t xml:space="preserve"> </w:t>
                            </w:r>
                          </w:p>
                          <w:p w14:paraId="45985D13" w14:textId="19EF72D3" w:rsidR="00402747" w:rsidRDefault="00EB6562" w:rsidP="0014509B">
                            <w:pPr>
                              <w:spacing w:line="360" w:lineRule="auto"/>
                              <w:jc w:val="both"/>
                              <w:rPr>
                                <w:sz w:val="20"/>
                                <w:szCs w:val="24"/>
                                <w:lang w:val="en-BZ"/>
                              </w:rPr>
                            </w:pPr>
                            <w:r w:rsidRPr="00EB6562">
                              <w:rPr>
                                <w:sz w:val="20"/>
                                <w:szCs w:val="24"/>
                                <w:lang w:val="en-BZ"/>
                              </w:rPr>
                              <w:t xml:space="preserve">This form is to be returned to BIM as soon as possible along with $50.00 registration fee for each participant being registered. </w:t>
                            </w:r>
                          </w:p>
                          <w:p w14:paraId="172C325D" w14:textId="1EE0A5D2" w:rsidR="00793B37" w:rsidRDefault="00EB6562" w:rsidP="0014509B">
                            <w:pPr>
                              <w:spacing w:line="360" w:lineRule="auto"/>
                              <w:jc w:val="both"/>
                              <w:rPr>
                                <w:sz w:val="20"/>
                                <w:szCs w:val="24"/>
                                <w:lang w:val="en-BZ"/>
                              </w:rPr>
                            </w:pPr>
                            <w:r w:rsidRPr="00EB6562">
                              <w:rPr>
                                <w:sz w:val="20"/>
                                <w:szCs w:val="24"/>
                                <w:lang w:val="en-BZ"/>
                              </w:rPr>
                              <w:t xml:space="preserve">This fee is non-refundable but is to be deducted from the total cost of the seminar when payment is made. </w:t>
                            </w:r>
                          </w:p>
                          <w:p w14:paraId="2B461E57" w14:textId="3C06BA29" w:rsidR="00A55923" w:rsidRDefault="00A55923" w:rsidP="0014509B">
                            <w:pPr>
                              <w:spacing w:line="360" w:lineRule="auto"/>
                              <w:jc w:val="both"/>
                              <w:rPr>
                                <w:sz w:val="20"/>
                                <w:szCs w:val="24"/>
                                <w:lang w:val="en-BZ"/>
                              </w:rPr>
                            </w:pPr>
                          </w:p>
                          <w:p w14:paraId="0AF1D9BA" w14:textId="77777777" w:rsidR="00EB6562" w:rsidRDefault="00EB6562" w:rsidP="00793B37">
                            <w:pPr>
                              <w:spacing w:line="360" w:lineRule="auto"/>
                              <w:rPr>
                                <w:sz w:val="20"/>
                                <w:szCs w:val="24"/>
                                <w:lang w:val="en-BZ"/>
                              </w:rPr>
                            </w:pPr>
                          </w:p>
                          <w:p w14:paraId="7B3A7468" w14:textId="77777777" w:rsidR="00EB6562" w:rsidRDefault="00EB6562" w:rsidP="00793B37">
                            <w:pPr>
                              <w:spacing w:line="360" w:lineRule="auto"/>
                              <w:rPr>
                                <w:sz w:val="20"/>
                                <w:szCs w:val="24"/>
                                <w:lang w:val="en-BZ"/>
                              </w:rPr>
                            </w:pPr>
                          </w:p>
                          <w:p w14:paraId="0C90B0B2" w14:textId="77777777" w:rsidR="00EB6562" w:rsidRDefault="00EB6562" w:rsidP="00793B37">
                            <w:pPr>
                              <w:spacing w:line="360" w:lineRule="auto"/>
                              <w:rPr>
                                <w:sz w:val="20"/>
                                <w:szCs w:val="24"/>
                                <w:lang w:val="en-BZ"/>
                              </w:rPr>
                            </w:pPr>
                          </w:p>
                          <w:p w14:paraId="25D75A55" w14:textId="77777777" w:rsidR="00EB6562" w:rsidRDefault="00EB6562" w:rsidP="00793B37">
                            <w:pPr>
                              <w:spacing w:line="360" w:lineRule="auto"/>
                              <w:rPr>
                                <w:sz w:val="20"/>
                                <w:szCs w:val="24"/>
                                <w:lang w:val="en-BZ"/>
                              </w:rPr>
                            </w:pPr>
                          </w:p>
                          <w:p w14:paraId="51B13529" w14:textId="77777777" w:rsidR="00EB6562" w:rsidRDefault="00EB6562" w:rsidP="00793B37">
                            <w:pPr>
                              <w:spacing w:line="360" w:lineRule="auto"/>
                              <w:rPr>
                                <w:sz w:val="20"/>
                                <w:szCs w:val="24"/>
                                <w:lang w:val="en-BZ"/>
                              </w:rPr>
                            </w:pPr>
                          </w:p>
                          <w:p w14:paraId="16514E46" w14:textId="77777777" w:rsidR="00E44CF4" w:rsidRPr="00EB6562" w:rsidRDefault="00E44CF4" w:rsidP="00793B37">
                            <w:pPr>
                              <w:spacing w:line="360" w:lineRule="auto"/>
                              <w:rPr>
                                <w:sz w:val="20"/>
                                <w:szCs w:val="24"/>
                                <w:lang w:val="en-BZ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B07D1A" w14:textId="1378A788" w:rsidR="001B2ABD" w:rsidRDefault="008844FB" w:rsidP="001B2ABD">
            <w:pPr>
              <w:pStyle w:val="Subtitle"/>
            </w:pPr>
            <w:r w:rsidRPr="00EB6562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1" locked="0" layoutInCell="1" allowOverlap="1" wp14:anchorId="3BACA04B" wp14:editId="13CF2083">
                  <wp:simplePos x="0" y="0"/>
                  <wp:positionH relativeFrom="column">
                    <wp:posOffset>-104775</wp:posOffset>
                  </wp:positionH>
                  <wp:positionV relativeFrom="paragraph">
                    <wp:posOffset>-6726555</wp:posOffset>
                  </wp:positionV>
                  <wp:extent cx="771525" cy="605790"/>
                  <wp:effectExtent l="0" t="0" r="9525" b="3810"/>
                  <wp:wrapNone/>
                  <wp:docPr id="2" name="Picture 2" descr="bimlog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mlog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0C17CF3" w14:textId="13A09B76" w:rsidR="0043117B" w:rsidRDefault="00C967A4" w:rsidP="000C45FF">
      <w:pPr>
        <w:tabs>
          <w:tab w:val="left" w:pos="9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517F43" wp14:editId="7B8BF2B8">
                <wp:simplePos x="0" y="0"/>
                <wp:positionH relativeFrom="column">
                  <wp:posOffset>-199390</wp:posOffset>
                </wp:positionH>
                <wp:positionV relativeFrom="paragraph">
                  <wp:posOffset>1758315</wp:posOffset>
                </wp:positionV>
                <wp:extent cx="2571750" cy="6286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4DA246" w14:textId="77777777" w:rsidR="00EB6562" w:rsidRPr="00EB6562" w:rsidRDefault="00EB6562" w:rsidP="00EB6562">
                            <w:pPr>
                              <w:shd w:val="clear" w:color="auto" w:fill="E9F0F6" w:themeFill="accent1" w:themeFillTint="33"/>
                              <w:rPr>
                                <w:rFonts w:asciiTheme="majorHAnsi" w:eastAsia="Times New Roman" w:hAnsiTheme="majorHAnsi" w:cs="Times New Roman"/>
                                <w:b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EB6562">
                              <w:rPr>
                                <w:rFonts w:asciiTheme="majorHAnsi" w:eastAsia="Times New Roman" w:hAnsiTheme="majorHAnsi" w:cs="Times New Roman"/>
                                <w:b/>
                                <w:sz w:val="20"/>
                                <w:szCs w:val="20"/>
                                <w:lang w:eastAsia="en-US"/>
                              </w:rPr>
                              <w:t>Call (223-3055), email (</w:t>
                            </w:r>
                            <w:hyperlink r:id="rId10" w:history="1">
                              <w:r w:rsidRPr="00EB6562">
                                <w:rPr>
                                  <w:rFonts w:asciiTheme="majorHAnsi" w:eastAsia="Times New Roman" w:hAnsiTheme="majorHAnsi" w:cs="Times New Roman"/>
                                  <w:b/>
                                  <w:color w:val="0000FF"/>
                                  <w:sz w:val="20"/>
                                  <w:szCs w:val="20"/>
                                  <w:u w:val="single"/>
                                  <w:lang w:eastAsia="en-US"/>
                                </w:rPr>
                                <w:t>bimbelize@gmail.com</w:t>
                              </w:r>
                            </w:hyperlink>
                            <w:r w:rsidRPr="00EB6562">
                              <w:rPr>
                                <w:rFonts w:asciiTheme="majorHAnsi" w:eastAsia="Times New Roman" w:hAnsiTheme="majorHAnsi" w:cs="Times New Roman"/>
                                <w:b/>
                                <w:sz w:val="20"/>
                                <w:szCs w:val="20"/>
                                <w:lang w:eastAsia="en-US"/>
                              </w:rPr>
                              <w:t>), to register!</w:t>
                            </w:r>
                          </w:p>
                          <w:p w14:paraId="1757219D" w14:textId="77777777" w:rsidR="00EB6562" w:rsidRPr="00EB6562" w:rsidRDefault="00EB6562" w:rsidP="00EB6562">
                            <w:pPr>
                              <w:shd w:val="clear" w:color="auto" w:fill="E9F0F6" w:themeFill="accent1" w:themeFillTint="33"/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  <w:r w:rsidRPr="00EB6562">
                              <w:rPr>
                                <w:rFonts w:asciiTheme="majorHAnsi" w:eastAsia="Times New Roman" w:hAnsiTheme="majorHAnsi" w:cs="Times New Roman"/>
                                <w:b/>
                                <w:sz w:val="20"/>
                                <w:szCs w:val="20"/>
                                <w:lang w:eastAsia="en-US"/>
                              </w:rPr>
                              <w:t>Visit our website at bimbelize.org</w:t>
                            </w:r>
                            <w:r w:rsidR="00C967A4">
                              <w:rPr>
                                <w:rFonts w:asciiTheme="majorHAnsi" w:eastAsia="Times New Roman" w:hAnsiTheme="majorHAnsi" w:cs="Times New Roman"/>
                                <w:b/>
                                <w:sz w:val="20"/>
                                <w:szCs w:val="20"/>
                                <w:lang w:eastAsia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17F43" id="Text Box 5" o:spid="_x0000_s1027" type="#_x0000_t202" style="position:absolute;margin-left:-15.7pt;margin-top:138.45pt;width:202.5pt;height: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" filled="f" stroked="f" strokeweight=".5pt">
                <v:textbox>
                  <w:txbxContent>
                    <w:p w14:paraId="224DA246" w14:textId="77777777" w:rsidR="00EB6562" w:rsidRPr="00EB6562" w:rsidRDefault="00EB6562" w:rsidP="00EB6562">
                      <w:pPr>
                        <w:shd w:val="clear" w:color="auto" w:fill="E9F0F6" w:themeFill="accent1" w:themeFillTint="33"/>
                        <w:rPr>
                          <w:rFonts w:asciiTheme="majorHAnsi" w:eastAsia="Times New Roman" w:hAnsiTheme="majorHAnsi" w:cs="Times New Roman"/>
                          <w:b/>
                          <w:sz w:val="20"/>
                          <w:szCs w:val="20"/>
                          <w:lang w:eastAsia="en-US"/>
                        </w:rPr>
                      </w:pPr>
                      <w:r w:rsidRPr="00EB6562">
                        <w:rPr>
                          <w:rFonts w:asciiTheme="majorHAnsi" w:eastAsia="Times New Roman" w:hAnsiTheme="majorHAnsi" w:cs="Times New Roman"/>
                          <w:b/>
                          <w:sz w:val="20"/>
                          <w:szCs w:val="20"/>
                          <w:lang w:eastAsia="en-US"/>
                        </w:rPr>
                        <w:t>Call (223-3055), email (</w:t>
                      </w:r>
                      <w:hyperlink r:id="rId11" w:history="1">
                        <w:r w:rsidRPr="00EB6562">
                          <w:rPr>
                            <w:rFonts w:asciiTheme="majorHAnsi" w:eastAsia="Times New Roman" w:hAnsiTheme="majorHAnsi" w:cs="Times New Roman"/>
                            <w:b/>
                            <w:color w:val="0000FF"/>
                            <w:sz w:val="20"/>
                            <w:szCs w:val="20"/>
                            <w:u w:val="single"/>
                            <w:lang w:eastAsia="en-US"/>
                          </w:rPr>
                          <w:t>bimbelize@gmail.com</w:t>
                        </w:r>
                      </w:hyperlink>
                      <w:r w:rsidRPr="00EB6562">
                        <w:rPr>
                          <w:rFonts w:asciiTheme="majorHAnsi" w:eastAsia="Times New Roman" w:hAnsiTheme="majorHAnsi" w:cs="Times New Roman"/>
                          <w:b/>
                          <w:sz w:val="20"/>
                          <w:szCs w:val="20"/>
                          <w:lang w:eastAsia="en-US"/>
                        </w:rPr>
                        <w:t>), to register!</w:t>
                      </w:r>
                    </w:p>
                    <w:p w14:paraId="1757219D" w14:textId="77777777" w:rsidR="00EB6562" w:rsidRPr="00EB6562" w:rsidRDefault="00EB6562" w:rsidP="00EB6562">
                      <w:pPr>
                        <w:shd w:val="clear" w:color="auto" w:fill="E9F0F6" w:themeFill="accent1" w:themeFillTint="33"/>
                        <w:rPr>
                          <w:rFonts w:asciiTheme="majorHAnsi" w:hAnsiTheme="majorHAnsi"/>
                          <w:sz w:val="14"/>
                          <w:szCs w:val="18"/>
                        </w:rPr>
                      </w:pPr>
                      <w:r w:rsidRPr="00EB6562">
                        <w:rPr>
                          <w:rFonts w:asciiTheme="majorHAnsi" w:eastAsia="Times New Roman" w:hAnsiTheme="majorHAnsi" w:cs="Times New Roman"/>
                          <w:b/>
                          <w:sz w:val="20"/>
                          <w:szCs w:val="20"/>
                          <w:lang w:eastAsia="en-US"/>
                        </w:rPr>
                        <w:t>Visit our website at bimbelize.org</w:t>
                      </w:r>
                      <w:r w:rsidR="00C967A4">
                        <w:rPr>
                          <w:rFonts w:asciiTheme="majorHAnsi" w:eastAsia="Times New Roman" w:hAnsiTheme="majorHAnsi" w:cs="Times New Roman"/>
                          <w:b/>
                          <w:sz w:val="20"/>
                          <w:szCs w:val="20"/>
                          <w:lang w:eastAsia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2EB84B0" wp14:editId="604E39EA">
            <wp:simplePos x="0" y="0"/>
            <wp:positionH relativeFrom="column">
              <wp:posOffset>-95250</wp:posOffset>
            </wp:positionH>
            <wp:positionV relativeFrom="paragraph">
              <wp:posOffset>73660</wp:posOffset>
            </wp:positionV>
            <wp:extent cx="2390775" cy="1593850"/>
            <wp:effectExtent l="0" t="0" r="9525" b="0"/>
            <wp:wrapNone/>
            <wp:docPr id="6" name="Picture 6" descr="A trucHYHHH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mlandingpag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117B" w:rsidSect="000C45F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F1F878" w14:textId="77777777" w:rsidR="00B67E33" w:rsidRDefault="00B67E33" w:rsidP="000C45FF">
      <w:r>
        <w:separator/>
      </w:r>
    </w:p>
  </w:endnote>
  <w:endnote w:type="continuationSeparator" w:id="0">
    <w:p w14:paraId="33A99C84" w14:textId="77777777" w:rsidR="00B67E33" w:rsidRDefault="00B67E33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eiryo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D4BF84" w14:textId="77777777" w:rsidR="00B67E33" w:rsidRDefault="00B67E33" w:rsidP="000C45FF">
      <w:r>
        <w:separator/>
      </w:r>
    </w:p>
  </w:footnote>
  <w:footnote w:type="continuationSeparator" w:id="0">
    <w:p w14:paraId="0D245203" w14:textId="77777777" w:rsidR="00B67E33" w:rsidRDefault="00B67E33" w:rsidP="000C45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32E"/>
    <w:rsid w:val="00003CFB"/>
    <w:rsid w:val="00020095"/>
    <w:rsid w:val="00036450"/>
    <w:rsid w:val="00094499"/>
    <w:rsid w:val="000C45FF"/>
    <w:rsid w:val="000E3FD1"/>
    <w:rsid w:val="00112054"/>
    <w:rsid w:val="0014509B"/>
    <w:rsid w:val="001525E1"/>
    <w:rsid w:val="00180329"/>
    <w:rsid w:val="0019001F"/>
    <w:rsid w:val="001A74A5"/>
    <w:rsid w:val="001B2ABD"/>
    <w:rsid w:val="001E0391"/>
    <w:rsid w:val="001E1759"/>
    <w:rsid w:val="001F1ECC"/>
    <w:rsid w:val="001F44C3"/>
    <w:rsid w:val="001F6F5D"/>
    <w:rsid w:val="00226FD8"/>
    <w:rsid w:val="002344BF"/>
    <w:rsid w:val="002400EB"/>
    <w:rsid w:val="00256CF7"/>
    <w:rsid w:val="0026732E"/>
    <w:rsid w:val="00281FD5"/>
    <w:rsid w:val="002F4F90"/>
    <w:rsid w:val="0030481B"/>
    <w:rsid w:val="003156FC"/>
    <w:rsid w:val="003254B5"/>
    <w:rsid w:val="003344A2"/>
    <w:rsid w:val="003704ED"/>
    <w:rsid w:val="0037121F"/>
    <w:rsid w:val="00376EB3"/>
    <w:rsid w:val="003A6B7D"/>
    <w:rsid w:val="003B06CA"/>
    <w:rsid w:val="003D263E"/>
    <w:rsid w:val="00402747"/>
    <w:rsid w:val="004071FC"/>
    <w:rsid w:val="00445947"/>
    <w:rsid w:val="00475F41"/>
    <w:rsid w:val="004813B3"/>
    <w:rsid w:val="0049148C"/>
    <w:rsid w:val="00496591"/>
    <w:rsid w:val="004A2883"/>
    <w:rsid w:val="004C63E4"/>
    <w:rsid w:val="004D3011"/>
    <w:rsid w:val="004E61EF"/>
    <w:rsid w:val="004E78AD"/>
    <w:rsid w:val="005005C6"/>
    <w:rsid w:val="0050275D"/>
    <w:rsid w:val="00512CF2"/>
    <w:rsid w:val="005262AC"/>
    <w:rsid w:val="00571ADF"/>
    <w:rsid w:val="005D1D95"/>
    <w:rsid w:val="005E39D5"/>
    <w:rsid w:val="005F576F"/>
    <w:rsid w:val="00600670"/>
    <w:rsid w:val="006008CE"/>
    <w:rsid w:val="0062123A"/>
    <w:rsid w:val="00646E75"/>
    <w:rsid w:val="006771D0"/>
    <w:rsid w:val="00715FCB"/>
    <w:rsid w:val="00743101"/>
    <w:rsid w:val="007775E1"/>
    <w:rsid w:val="007867A0"/>
    <w:rsid w:val="007927F5"/>
    <w:rsid w:val="00793B37"/>
    <w:rsid w:val="007F5931"/>
    <w:rsid w:val="00802CA0"/>
    <w:rsid w:val="008347B5"/>
    <w:rsid w:val="00865386"/>
    <w:rsid w:val="00875FE8"/>
    <w:rsid w:val="00882396"/>
    <w:rsid w:val="008844FB"/>
    <w:rsid w:val="00894E2D"/>
    <w:rsid w:val="008A4768"/>
    <w:rsid w:val="009000CC"/>
    <w:rsid w:val="00915F62"/>
    <w:rsid w:val="00923340"/>
    <w:rsid w:val="009260CD"/>
    <w:rsid w:val="00952C25"/>
    <w:rsid w:val="009654C7"/>
    <w:rsid w:val="00971C93"/>
    <w:rsid w:val="00A2118D"/>
    <w:rsid w:val="00A46CE6"/>
    <w:rsid w:val="00A55923"/>
    <w:rsid w:val="00A83D59"/>
    <w:rsid w:val="00AD76E2"/>
    <w:rsid w:val="00AF7A1D"/>
    <w:rsid w:val="00B20152"/>
    <w:rsid w:val="00B359E4"/>
    <w:rsid w:val="00B44CBC"/>
    <w:rsid w:val="00B57D98"/>
    <w:rsid w:val="00B67E33"/>
    <w:rsid w:val="00B70850"/>
    <w:rsid w:val="00B86041"/>
    <w:rsid w:val="00B904CC"/>
    <w:rsid w:val="00C066B6"/>
    <w:rsid w:val="00C37BA1"/>
    <w:rsid w:val="00C4674C"/>
    <w:rsid w:val="00C506CF"/>
    <w:rsid w:val="00C72BED"/>
    <w:rsid w:val="00C92A73"/>
    <w:rsid w:val="00C9578B"/>
    <w:rsid w:val="00C967A4"/>
    <w:rsid w:val="00CB0055"/>
    <w:rsid w:val="00D2522B"/>
    <w:rsid w:val="00D422DE"/>
    <w:rsid w:val="00D5459D"/>
    <w:rsid w:val="00DA1F4D"/>
    <w:rsid w:val="00DD172A"/>
    <w:rsid w:val="00E029E1"/>
    <w:rsid w:val="00E2464F"/>
    <w:rsid w:val="00E25A26"/>
    <w:rsid w:val="00E40CC1"/>
    <w:rsid w:val="00E4381A"/>
    <w:rsid w:val="00E44CF4"/>
    <w:rsid w:val="00E55D74"/>
    <w:rsid w:val="00EB1F8B"/>
    <w:rsid w:val="00EB6562"/>
    <w:rsid w:val="00F00765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2676E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C967A4"/>
    <w:pPr>
      <w:spacing w:after="200"/>
    </w:pPr>
    <w:rPr>
      <w:i/>
      <w:iCs/>
      <w:color w:val="775F55" w:themeColor="text2"/>
      <w:szCs w:val="18"/>
    </w:rPr>
  </w:style>
  <w:style w:type="table" w:styleId="PlainTable5">
    <w:name w:val="Plain Table 5"/>
    <w:basedOn w:val="TableNormal"/>
    <w:uiPriority w:val="45"/>
    <w:rsid w:val="003704E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46CE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A46CE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imbelize@gmail.com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bimbelize@gmail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DG\AppData\Roaming\Microsoft\Templates\Blue%20grey%20resume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grey resume.dotx</Template>
  <TotalTime>0</TotalTime>
  <Pages>1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2019-07-08T22:03:00Z</dcterms:created>
  <dcterms:modified xsi:type="dcterms:W3CDTF">2019-07-12T20:24:00Z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