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160" w:type="dxa"/>
        <w:tblInd w:w="-1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70"/>
        <w:gridCol w:w="270"/>
        <w:gridCol w:w="7020"/>
      </w:tblGrid>
      <w:tr w:rsidR="001B2ABD" w14:paraId="39BC1D6C" w14:textId="77777777" w:rsidTr="00B10C66">
        <w:trPr>
          <w:trHeight w:val="4410"/>
        </w:trPr>
        <w:tc>
          <w:tcPr>
            <w:tcW w:w="3870" w:type="dxa"/>
            <w:shd w:val="clear" w:color="auto" w:fill="auto"/>
            <w:vAlign w:val="bottom"/>
          </w:tcPr>
          <w:p w14:paraId="0D3D5F08" w14:textId="6A3D2992" w:rsidR="0026732E" w:rsidRDefault="00B10C66" w:rsidP="00B10C66">
            <w:pPr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Upcoming Seminars Feb-Mar 2021</w:t>
            </w:r>
            <w:r w:rsidR="0026732E" w:rsidRPr="00512CF2"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  <w:t xml:space="preserve"> </w:t>
            </w:r>
          </w:p>
          <w:p w14:paraId="4770C425" w14:textId="4C218DD1" w:rsidR="00B10C66" w:rsidRDefault="00B10C66" w:rsidP="00B10C66">
            <w:pPr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</w:p>
          <w:p w14:paraId="5988F66C" w14:textId="4CFC626B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  <w:r w:rsidRPr="00B10C66">
              <w:rPr>
                <w:rFonts w:ascii="Times New Roman" w:hAnsi="Times New Roman" w:cs="Times New Roman"/>
                <w:b/>
                <w:bCs/>
              </w:rPr>
              <w:t>CREAT</w:t>
            </w:r>
            <w:r w:rsidRPr="00B10C66">
              <w:rPr>
                <w:rFonts w:ascii="Times New Roman" w:hAnsi="Times New Roman" w:cs="Times New Roman"/>
                <w:b/>
                <w:bCs/>
              </w:rPr>
              <w:t>ING</w:t>
            </w:r>
            <w:r w:rsidRPr="00B10C66">
              <w:rPr>
                <w:rFonts w:ascii="Times New Roman" w:hAnsi="Times New Roman" w:cs="Times New Roman"/>
                <w:b/>
                <w:bCs/>
              </w:rPr>
              <w:t xml:space="preserve"> A PERSONAL ROADMAP</w:t>
            </w:r>
          </w:p>
          <w:p w14:paraId="395B0717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  <w:r w:rsidRPr="00B10C66">
              <w:rPr>
                <w:rFonts w:ascii="Times New Roman" w:hAnsi="Times New Roman" w:cs="Times New Roman"/>
              </w:rPr>
              <w:t xml:space="preserve"> Feb.16 2021 11:30 AM - 12:30 PM $ FREE </w:t>
            </w:r>
          </w:p>
          <w:p w14:paraId="50B1ED6C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</w:p>
          <w:p w14:paraId="4F6CFB43" w14:textId="2C15D11F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  <w:r w:rsidRPr="00B10C66">
              <w:rPr>
                <w:rFonts w:ascii="Times New Roman" w:hAnsi="Times New Roman" w:cs="Times New Roman"/>
                <w:b/>
                <w:bCs/>
              </w:rPr>
              <w:t>ESSENTIAL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>JOB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>SKILLS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 xml:space="preserve">THROUGH COVID-19 AND BEYOND </w:t>
            </w:r>
          </w:p>
          <w:p w14:paraId="70924C91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  <w:r w:rsidRPr="00B10C66">
              <w:rPr>
                <w:rFonts w:ascii="Times New Roman" w:hAnsi="Times New Roman" w:cs="Times New Roman"/>
              </w:rPr>
              <w:t xml:space="preserve">Mar.2 2021 11:30 AM - 12:30 PM $ FREE </w:t>
            </w:r>
          </w:p>
          <w:p w14:paraId="378445EF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</w:p>
          <w:p w14:paraId="6D2BE251" w14:textId="324B6DB6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  <w:r w:rsidRPr="00B10C66">
              <w:rPr>
                <w:rFonts w:ascii="Times New Roman" w:hAnsi="Times New Roman" w:cs="Times New Roman"/>
                <w:b/>
                <w:bCs/>
              </w:rPr>
              <w:t>LEADERSHIP COMPETENCIES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 xml:space="preserve">TO SURVIVE A DISASTER </w:t>
            </w:r>
          </w:p>
          <w:p w14:paraId="6723998D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  <w:r w:rsidRPr="00B10C66">
              <w:rPr>
                <w:rFonts w:ascii="Times New Roman" w:hAnsi="Times New Roman" w:cs="Times New Roman"/>
              </w:rPr>
              <w:t xml:space="preserve">Mar.16 2021 11:30 AM - 12:30 PM $ FREE </w:t>
            </w:r>
          </w:p>
          <w:p w14:paraId="6CE79818" w14:textId="77777777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</w:p>
          <w:p w14:paraId="6D77DC04" w14:textId="77777777" w:rsid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bCs/>
              </w:rPr>
            </w:pPr>
            <w:r w:rsidRPr="00B10C66">
              <w:rPr>
                <w:rFonts w:ascii="Times New Roman" w:hAnsi="Times New Roman" w:cs="Times New Roman"/>
                <w:b/>
                <w:bCs/>
              </w:rPr>
              <w:t>BUILDING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>RESILIENCE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0C66">
              <w:rPr>
                <w:rFonts w:ascii="Times New Roman" w:hAnsi="Times New Roman" w:cs="Times New Roman"/>
                <w:b/>
                <w:bCs/>
              </w:rPr>
              <w:t xml:space="preserve">THROUGH A CRISIS </w:t>
            </w:r>
          </w:p>
          <w:p w14:paraId="3E4A649E" w14:textId="12BCBBA8" w:rsidR="00B10C66" w:rsidRP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  <w:color w:val="FFFFFF" w:themeColor="background1"/>
                <w:sz w:val="20"/>
                <w:szCs w:val="24"/>
              </w:rPr>
            </w:pPr>
            <w:r w:rsidRPr="00B10C66">
              <w:rPr>
                <w:rFonts w:ascii="Times New Roman" w:hAnsi="Times New Roman" w:cs="Times New Roman"/>
              </w:rPr>
              <w:t>Mar.30 2021 11:30 AM - 12:30 PM $ FREE</w:t>
            </w:r>
          </w:p>
          <w:p w14:paraId="50518AFC" w14:textId="634DB305" w:rsidR="00B10C66" w:rsidRPr="00B10C66" w:rsidRDefault="00B10C66" w:rsidP="00B10C66">
            <w:pPr>
              <w:tabs>
                <w:tab w:val="left" w:pos="990"/>
              </w:tabs>
              <w:rPr>
                <w:rFonts w:ascii="Franklin Gothic Book" w:hAnsi="Franklin Gothic Book" w:cs="Arial"/>
                <w:b/>
                <w:bCs/>
                <w:color w:val="FFFFFF" w:themeColor="background1"/>
                <w:sz w:val="20"/>
                <w:szCs w:val="24"/>
              </w:rPr>
            </w:pPr>
          </w:p>
          <w:p w14:paraId="4845100C" w14:textId="4947BADA" w:rsidR="00B10C66" w:rsidRDefault="00B10C66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39CC51E8" w14:textId="77777777" w:rsidR="00A55923" w:rsidRPr="004E78AD" w:rsidRDefault="00A55923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  <w:p w14:paraId="2F318A08" w14:textId="77777777" w:rsidR="0026732E" w:rsidRPr="004E78AD" w:rsidRDefault="0026732E" w:rsidP="00B10C66">
            <w:pPr>
              <w:tabs>
                <w:tab w:val="left" w:pos="9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14:paraId="1A893484" w14:textId="3E192B65" w:rsidR="001B2ABD" w:rsidRDefault="008A4768" w:rsidP="000C45FF">
            <w:pPr>
              <w:tabs>
                <w:tab w:val="left" w:pos="990"/>
              </w:tabs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E3190C" wp14:editId="37CD82C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-6350</wp:posOffset>
                      </wp:positionV>
                      <wp:extent cx="4552950" cy="8989060"/>
                      <wp:effectExtent l="0" t="0" r="0" b="254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2950" cy="8989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A8F8E" w14:textId="3515DAC7" w:rsidR="004E78AD" w:rsidRPr="004E78AD" w:rsidRDefault="004E78AD" w:rsidP="004E78AD">
                                  <w:pPr>
                                    <w:ind w:left="720" w:firstLine="7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8"/>
                                      <w:lang w:val="en-BZ"/>
                                    </w:rPr>
                                  </w:pPr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 xml:space="preserve">BIM </w:t>
                                  </w:r>
                                  <w:r w:rsidR="0092334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PRE-</w:t>
                                  </w:r>
                                  <w:r w:rsidRPr="00F0076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BZ"/>
                                    </w:rPr>
                                    <w:t>REGISTRATION FORM</w:t>
                                  </w:r>
                                </w:p>
                                <w:p w14:paraId="36122D4D" w14:textId="77777777" w:rsidR="004E78AD" w:rsidRDefault="004E78AD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7260C06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04C24308" w14:textId="77777777" w:rsidR="00875FE8" w:rsidRDefault="00875FE8">
                                  <w:pPr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2B923717" w14:textId="525810D2" w:rsidR="00875FE8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ORGANIZATION: 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23583524" w14:textId="2BC1A157" w:rsidR="001F44C3" w:rsidRPr="001F44C3" w:rsidRDefault="001F44C3" w:rsidP="00EB1F8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ADDRESS: _______________________________________________________________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</w:p>
                                <w:p w14:paraId="5B21AF71" w14:textId="6E074C6B" w:rsidR="00020095" w:rsidRPr="00226FD8" w:rsidRDefault="001F44C3" w:rsidP="00226FD8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TELEPHONE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______________</w:t>
                                  </w:r>
                                  <w:r w:rsidR="002F4F90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</w:t>
                                  </w:r>
                                  <w:r w:rsidRPr="001F44C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 FAX: ___________________EMAIL: __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</w:t>
                                  </w:r>
                                </w:p>
                                <w:p w14:paraId="383DB95D" w14:textId="3FAA2FEA" w:rsidR="00E2464F" w:rsidRDefault="001F44C3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EB1F8B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PARTICIPANTS BEING REGISTERED</w:t>
                                  </w:r>
                                  <w:r w:rsidR="00226FD8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:</w:t>
                                  </w:r>
                                </w:p>
                                <w:p w14:paraId="7EFCF647" w14:textId="77777777" w:rsidR="00226FD8" w:rsidRDefault="00226FD8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1CE30B90" w14:textId="2E603763" w:rsidR="00571ADF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SEMINAR: __________________________________________________________________</w:t>
                                  </w:r>
                                </w:p>
                                <w:p w14:paraId="3C39AC01" w14:textId="198B3564" w:rsidR="00B44CBC" w:rsidRPr="00EB1F8B" w:rsidRDefault="00B44CBC" w:rsidP="001F44C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0" w:name="_Hlk13823197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D7C96AF" w14:textId="642410AC" w:rsidR="00EB1F8B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1" w:name="_Hlk13823208"/>
                                  <w:bookmarkEnd w:id="0"/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1"/>
                                <w:p w14:paraId="56A06FDF" w14:textId="080ECB72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A9F7ED3" w14:textId="5177A5A1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619F8D0" w14:textId="42D342FE" w:rsidR="00E2464F" w:rsidRDefault="00E2464F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D0F87A6" w14:textId="387125AA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bookmarkStart w:id="2" w:name="_Hlk13825676"/>
                                </w:p>
                                <w:p w14:paraId="67BEC62B" w14:textId="598695BA" w:rsidR="00C92A73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352BC429" w14:textId="77777777" w:rsidR="00C92A73" w:rsidRPr="00EB1F8B" w:rsidRDefault="00C92A73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bookmarkStart w:id="3" w:name="_Hlk13823508"/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bookmarkEnd w:id="3"/>
                                <w:p w14:paraId="3A460D5D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DEBBED0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D26FA43" w14:textId="77777777" w:rsidR="00C92A73" w:rsidRDefault="00C92A73" w:rsidP="00C92A73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2C684CD4" w14:textId="6FDB772B" w:rsidR="00E2464F" w:rsidRDefault="00E2464F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bookmarkEnd w:id="2"/>
                                <w:p w14:paraId="183BE35C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</w:p>
                                <w:p w14:paraId="4C8DF612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 w:rsidRPr="00C92A73"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SEMINAR: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__________________________________________________________________</w:t>
                                  </w:r>
                                </w:p>
                                <w:p w14:paraId="7D25EC79" w14:textId="77777777" w:rsidR="00226FD8" w:rsidRPr="00EB1F8B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 xml:space="preserve">            NAME                                POSITION                               EDUCATION</w:t>
                                  </w:r>
                                </w:p>
                                <w:p w14:paraId="32EDD94A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69B5C51F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7D581CE9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385A1101" w14:textId="77777777" w:rsidR="00226FD8" w:rsidRDefault="00226FD8" w:rsidP="00226FD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BZ"/>
                                    </w:rPr>
                                    <w:t>________________________ _________________________ __________________________</w:t>
                                  </w:r>
                                </w:p>
                                <w:p w14:paraId="5106F975" w14:textId="77777777" w:rsidR="00226FD8" w:rsidRPr="00C92A73" w:rsidRDefault="00226FD8" w:rsidP="00C92A73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lang w:val="en-BZ"/>
                                    </w:rPr>
                                  </w:pPr>
                                </w:p>
                                <w:p w14:paraId="72B00A28" w14:textId="07620E41" w:rsidR="00EB1F8B" w:rsidRDefault="00865386" w:rsidP="00EB1F8B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4A2883">
                                    <w:rPr>
                                      <w:lang w:val="en-BZ"/>
                                    </w:rPr>
                                    <w:t>_</w:t>
                                  </w:r>
                                  <w:r w:rsidR="00EB1F8B">
                                    <w:rPr>
                                      <w:lang w:val="en-BZ"/>
                                    </w:rPr>
                                    <w:t>________________________</w:t>
                                  </w:r>
                                </w:p>
                                <w:p w14:paraId="036B6C25" w14:textId="724B1EAA" w:rsidR="00E2464F" w:rsidRPr="00226FD8" w:rsidRDefault="00EB1F8B" w:rsidP="00226FD8">
                                  <w:pPr>
                                    <w:spacing w:line="360" w:lineRule="auto"/>
                                    <w:jc w:val="right"/>
                                    <w:rPr>
                                      <w:lang w:val="en-BZ"/>
                                    </w:rPr>
                                  </w:pPr>
                                  <w:r>
                                    <w:rPr>
                                      <w:lang w:val="en-BZ"/>
                                    </w:rPr>
                                    <w:t>Signature</w:t>
                                  </w:r>
                                </w:p>
                                <w:p w14:paraId="56AA966C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AD6531E" w14:textId="77777777" w:rsidR="009000CC" w:rsidRDefault="009000CC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1214CC64" w14:textId="6959887F" w:rsidR="00402747" w:rsidRDefault="00793B37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b/>
                                      <w:bCs/>
                                      <w:sz w:val="20"/>
                                      <w:szCs w:val="24"/>
                                      <w:lang w:val="en-BZ"/>
                                    </w:rPr>
                                    <w:t>NOTE:</w:t>
                                  </w: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 </w:t>
                                  </w:r>
                                </w:p>
                                <w:p w14:paraId="45985D13" w14:textId="19EF72D3" w:rsidR="0040274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form is to be returned to BIM as soon as possible along with $50.00 registration fee for each participant being registered. </w:t>
                                  </w:r>
                                </w:p>
                                <w:p w14:paraId="172C325D" w14:textId="1EE0A5D2" w:rsidR="00793B37" w:rsidRDefault="00EB6562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  <w:r w:rsidRPr="00EB6562"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  <w:t xml:space="preserve">This fee is non-refundable but is to be deducted from the total cost of the seminar when payment is made. </w:t>
                                  </w:r>
                                </w:p>
                                <w:p w14:paraId="2B461E57" w14:textId="3C06BA29" w:rsidR="00A55923" w:rsidRDefault="00A55923" w:rsidP="0014509B">
                                  <w:pPr>
                                    <w:spacing w:line="360" w:lineRule="auto"/>
                                    <w:jc w:val="both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AF1D9BA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7B3A7468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0C90B0B2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25D75A55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51B13529" w14:textId="77777777" w:rsidR="00EB6562" w:rsidRDefault="00EB6562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  <w:p w14:paraId="16514E46" w14:textId="77777777" w:rsidR="00E44CF4" w:rsidRPr="00EB6562" w:rsidRDefault="00E44CF4" w:rsidP="00793B3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4"/>
                                      <w:lang w:val="en-B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319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.5pt;margin-top:-.5pt;width:358.5pt;height:70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" filled="f" stroked="f" strokeweight=".5pt">
                      <v:textbox>
                        <w:txbxContent>
                          <w:p w14:paraId="7F6A8F8E" w14:textId="3515DAC7" w:rsidR="004E78AD" w:rsidRPr="004E78AD" w:rsidRDefault="004E78AD" w:rsidP="004E78AD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8"/>
                                <w:lang w:val="en-BZ"/>
                              </w:rPr>
                            </w:pPr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 xml:space="preserve">BIM </w:t>
                            </w:r>
                            <w:r w:rsidR="009233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PRE-</w:t>
                            </w:r>
                            <w:r w:rsidRPr="00F007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BZ"/>
                              </w:rPr>
                              <w:t>REGISTRATION FORM</w:t>
                            </w:r>
                          </w:p>
                          <w:p w14:paraId="36122D4D" w14:textId="77777777" w:rsidR="004E78AD" w:rsidRDefault="004E78AD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7260C06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04C24308" w14:textId="77777777" w:rsidR="00875FE8" w:rsidRDefault="00875FE8">
                            <w:pPr>
                              <w:rPr>
                                <w:lang w:val="en-BZ"/>
                              </w:rPr>
                            </w:pPr>
                          </w:p>
                          <w:p w14:paraId="2B923717" w14:textId="525810D2" w:rsidR="00875FE8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ORGANIZATION: 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23583524" w14:textId="2BC1A157" w:rsidR="001F44C3" w:rsidRPr="001F44C3" w:rsidRDefault="001F44C3" w:rsidP="00EB1F8B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ADDRESS: _______________________________________________________________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</w:p>
                          <w:p w14:paraId="5B21AF71" w14:textId="6E074C6B" w:rsidR="00020095" w:rsidRPr="00226FD8" w:rsidRDefault="001F44C3" w:rsidP="00226FD8">
                            <w:pPr>
                              <w:spacing w:line="48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TELEPHONE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 xml:space="preserve"> ______________</w:t>
                            </w:r>
                            <w:r w:rsidR="002F4F90">
                              <w:rPr>
                                <w:b/>
                                <w:bCs/>
                                <w:lang w:val="en-BZ"/>
                              </w:rPr>
                              <w:t>_</w:t>
                            </w:r>
                            <w:r w:rsidRPr="001F44C3">
                              <w:rPr>
                                <w:b/>
                                <w:bCs/>
                                <w:lang w:val="en-BZ"/>
                              </w:rPr>
                              <w:t>__ FAX: ___________________EMAIL: __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_____________</w:t>
                            </w:r>
                          </w:p>
                          <w:p w14:paraId="383DB95D" w14:textId="3FAA2FEA" w:rsidR="00E2464F" w:rsidRDefault="001F44C3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EB1F8B">
                              <w:rPr>
                                <w:b/>
                                <w:bCs/>
                                <w:lang w:val="en-BZ"/>
                              </w:rPr>
                              <w:t>PARTICIPANTS BEING REGISTERED</w:t>
                            </w:r>
                            <w:r w:rsidR="00226FD8">
                              <w:rPr>
                                <w:b/>
                                <w:bCs/>
                                <w:lang w:val="en-BZ"/>
                              </w:rPr>
                              <w:t>:</w:t>
                            </w:r>
                          </w:p>
                          <w:p w14:paraId="7EFCF647" w14:textId="77777777" w:rsidR="00226FD8" w:rsidRDefault="00226FD8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1CE30B90" w14:textId="2E603763" w:rsidR="00571ADF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SEMINAR: __________________________________________________________________</w:t>
                            </w:r>
                          </w:p>
                          <w:p w14:paraId="3C39AC01" w14:textId="198B3564" w:rsidR="00B44CBC" w:rsidRPr="00EB1F8B" w:rsidRDefault="00B44CBC" w:rsidP="001F44C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4" w:name="_Hlk13823197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D7C96AF" w14:textId="642410AC" w:rsidR="00EB1F8B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5" w:name="_Hlk13823208"/>
                            <w:bookmarkEnd w:id="4"/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5"/>
                          <w:p w14:paraId="56A06FDF" w14:textId="080ECB72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A9F7ED3" w14:textId="5177A5A1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619F8D0" w14:textId="42D342FE" w:rsidR="00E2464F" w:rsidRDefault="00E2464F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D0F87A6" w14:textId="387125AA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bookmarkStart w:id="6" w:name="_Hlk13825676"/>
                          </w:p>
                          <w:p w14:paraId="67BEC62B" w14:textId="598695BA" w:rsidR="00C92A73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352BC429" w14:textId="77777777" w:rsidR="00C92A73" w:rsidRPr="00EB1F8B" w:rsidRDefault="00C92A73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bookmarkStart w:id="7" w:name="_Hlk13823508"/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bookmarkEnd w:id="7"/>
                          <w:p w14:paraId="3A460D5D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DEBBED0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D26FA43" w14:textId="77777777" w:rsidR="00C92A73" w:rsidRDefault="00C92A73" w:rsidP="00C92A73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2C684CD4" w14:textId="6FDB772B" w:rsidR="00E2464F" w:rsidRDefault="00E2464F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bookmarkEnd w:id="6"/>
                          <w:p w14:paraId="183BE35C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</w:p>
                          <w:p w14:paraId="4C8DF612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 w:rsidRPr="00C92A73">
                              <w:rPr>
                                <w:b/>
                                <w:bCs/>
                                <w:lang w:val="en-BZ"/>
                              </w:rPr>
                              <w:t xml:space="preserve">SEMINAR: </w:t>
                            </w: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__________________________________________________________________</w:t>
                            </w:r>
                          </w:p>
                          <w:p w14:paraId="7D25EC79" w14:textId="77777777" w:rsidR="00226FD8" w:rsidRPr="00EB1F8B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 xml:space="preserve">            NAME                                POSITION                               EDUCATION</w:t>
                            </w:r>
                          </w:p>
                          <w:p w14:paraId="32EDD94A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69B5C51F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7D581CE9" w14:textId="77777777" w:rsidR="00226FD8" w:rsidRDefault="00226FD8" w:rsidP="00226FD8">
                            <w:pPr>
                              <w:spacing w:line="360" w:lineRule="auto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385A1101" w14:textId="77777777" w:rsidR="00226FD8" w:rsidRDefault="00226FD8" w:rsidP="00226FD8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BZ"/>
                              </w:rPr>
                              <w:t>________________________ _________________________ __________________________</w:t>
                            </w:r>
                          </w:p>
                          <w:p w14:paraId="5106F975" w14:textId="77777777" w:rsidR="00226FD8" w:rsidRPr="00C92A73" w:rsidRDefault="00226FD8" w:rsidP="00C92A73">
                            <w:pPr>
                              <w:spacing w:line="360" w:lineRule="auto"/>
                              <w:rPr>
                                <w:b/>
                                <w:bCs/>
                                <w:lang w:val="en-BZ"/>
                              </w:rPr>
                            </w:pPr>
                          </w:p>
                          <w:p w14:paraId="72B00A28" w14:textId="07620E41" w:rsidR="00EB1F8B" w:rsidRDefault="00865386" w:rsidP="00EB1F8B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_</w:t>
                            </w:r>
                            <w:r w:rsidR="004A2883">
                              <w:rPr>
                                <w:lang w:val="en-BZ"/>
                              </w:rPr>
                              <w:t>_</w:t>
                            </w:r>
                            <w:r w:rsidR="00EB1F8B">
                              <w:rPr>
                                <w:lang w:val="en-BZ"/>
                              </w:rPr>
                              <w:t>________________________</w:t>
                            </w:r>
                          </w:p>
                          <w:p w14:paraId="036B6C25" w14:textId="724B1EAA" w:rsidR="00E2464F" w:rsidRPr="00226FD8" w:rsidRDefault="00EB1F8B" w:rsidP="00226FD8">
                            <w:pPr>
                              <w:spacing w:line="360" w:lineRule="auto"/>
                              <w:jc w:val="right"/>
                              <w:rPr>
                                <w:lang w:val="en-BZ"/>
                              </w:rPr>
                            </w:pPr>
                            <w:r>
                              <w:rPr>
                                <w:lang w:val="en-BZ"/>
                              </w:rPr>
                              <w:t>Signature</w:t>
                            </w:r>
                          </w:p>
                          <w:p w14:paraId="56AA966C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AD6531E" w14:textId="77777777" w:rsidR="009000CC" w:rsidRDefault="009000CC" w:rsidP="0014509B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1214CC64" w14:textId="6959887F" w:rsidR="00402747" w:rsidRDefault="00793B37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b/>
                                <w:bCs/>
                                <w:sz w:val="20"/>
                                <w:szCs w:val="24"/>
                                <w:lang w:val="en-BZ"/>
                              </w:rPr>
                              <w:t>NOTE:</w:t>
                            </w: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 </w:t>
                            </w:r>
                          </w:p>
                          <w:p w14:paraId="45985D13" w14:textId="19EF72D3" w:rsidR="0040274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form is to be returned to BIM as soon as possible along with $50.00 registration fee for each participant being registered. </w:t>
                            </w:r>
                          </w:p>
                          <w:p w14:paraId="172C325D" w14:textId="1EE0A5D2" w:rsidR="00793B37" w:rsidRDefault="00EB6562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  <w:r w:rsidRPr="00EB6562">
                              <w:rPr>
                                <w:sz w:val="20"/>
                                <w:szCs w:val="24"/>
                                <w:lang w:val="en-BZ"/>
                              </w:rPr>
                              <w:t xml:space="preserve">This fee is non-refundable but is to be deducted from the total cost of the seminar when payment is made. </w:t>
                            </w:r>
                          </w:p>
                          <w:p w14:paraId="2B461E57" w14:textId="3C06BA29" w:rsidR="00A55923" w:rsidRDefault="00A55923" w:rsidP="0014509B">
                            <w:pPr>
                              <w:spacing w:line="360" w:lineRule="auto"/>
                              <w:jc w:val="both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AF1D9BA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7B3A7468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0C90B0B2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25D75A55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51B13529" w14:textId="77777777" w:rsidR="00EB6562" w:rsidRDefault="00EB6562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  <w:p w14:paraId="16514E46" w14:textId="77777777" w:rsidR="00E44CF4" w:rsidRPr="00EB6562" w:rsidRDefault="00E44CF4" w:rsidP="00793B37">
                            <w:pPr>
                              <w:spacing w:line="360" w:lineRule="auto"/>
                              <w:rPr>
                                <w:sz w:val="20"/>
                                <w:szCs w:val="24"/>
                                <w:lang w:val="en-B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20" w:type="dxa"/>
            <w:vAlign w:val="bottom"/>
          </w:tcPr>
          <w:p w14:paraId="1CB07D1A" w14:textId="1378A788" w:rsidR="001B2ABD" w:rsidRDefault="008844FB" w:rsidP="001B2ABD">
            <w:pPr>
              <w:pStyle w:val="Subtitle"/>
            </w:pPr>
            <w:r w:rsidRPr="00EB656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BACA04B" wp14:editId="13CF2083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-6726555</wp:posOffset>
                  </wp:positionV>
                  <wp:extent cx="771525" cy="605790"/>
                  <wp:effectExtent l="0" t="0" r="9525" b="3810"/>
                  <wp:wrapNone/>
                  <wp:docPr id="2" name="Picture 2" descr="bim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m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C17CF3" w14:textId="13A09B76" w:rsidR="0043117B" w:rsidRDefault="00C967A4" w:rsidP="000C45FF">
      <w:pPr>
        <w:tabs>
          <w:tab w:val="left" w:pos="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17F43" wp14:editId="7B8BF2B8">
                <wp:simplePos x="0" y="0"/>
                <wp:positionH relativeFrom="column">
                  <wp:posOffset>-199390</wp:posOffset>
                </wp:positionH>
                <wp:positionV relativeFrom="paragraph">
                  <wp:posOffset>1758315</wp:posOffset>
                </wp:positionV>
                <wp:extent cx="257175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DA246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Call (223-3055), email (</w:t>
                            </w:r>
                            <w:hyperlink r:id="rId10" w:history="1">
                              <w:r w:rsidRPr="00EB6562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lang w:eastAsia="en-US"/>
                                </w:rPr>
                                <w:t>bimbelize@gmail.com</w:t>
                              </w:r>
                            </w:hyperlink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), to register!</w:t>
                            </w:r>
                          </w:p>
                          <w:p w14:paraId="1757219D" w14:textId="77777777" w:rsidR="00EB6562" w:rsidRPr="00EB6562" w:rsidRDefault="00EB6562" w:rsidP="00EB6562">
                            <w:pPr>
                              <w:shd w:val="clear" w:color="auto" w:fill="E9F0F6" w:themeFill="accent1" w:themeFillTint="33"/>
                              <w:rPr>
                                <w:rFonts w:asciiTheme="majorHAnsi" w:hAnsiTheme="majorHAnsi"/>
                                <w:sz w:val="14"/>
                                <w:szCs w:val="18"/>
                              </w:rPr>
                            </w:pPr>
                            <w:r w:rsidRPr="00EB6562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Visit our website at bimbelize.org</w:t>
                            </w:r>
                            <w:r w:rsidR="00C967A4">
                              <w:rPr>
                                <w:rFonts w:asciiTheme="majorHAnsi" w:eastAsia="Times New Roman" w:hAnsiTheme="majorHAnsi" w:cs="Times New Roman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7F43" id="Text Box 5" o:spid="_x0000_s1027" type="#_x0000_t202" style="position:absolute;margin-left:-15.7pt;margin-top:138.45pt;width:202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" filled="f" stroked="f" strokeweight=".5pt">
                <v:textbox>
                  <w:txbxContent>
                    <w:p w14:paraId="224DA246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Call (223-3055), email (</w:t>
                      </w:r>
                      <w:hyperlink r:id="rId11" w:history="1">
                        <w:r w:rsidRPr="00EB6562">
                          <w:rPr>
                            <w:rFonts w:asciiTheme="majorHAnsi" w:eastAsia="Times New Roman" w:hAnsiTheme="majorHAnsi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lang w:eastAsia="en-US"/>
                          </w:rPr>
                          <w:t>bimbelize@gmail.com</w:t>
                        </w:r>
                      </w:hyperlink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), to register!</w:t>
                      </w:r>
                    </w:p>
                    <w:p w14:paraId="1757219D" w14:textId="77777777" w:rsidR="00EB6562" w:rsidRPr="00EB6562" w:rsidRDefault="00EB6562" w:rsidP="00EB6562">
                      <w:pPr>
                        <w:shd w:val="clear" w:color="auto" w:fill="E9F0F6" w:themeFill="accent1" w:themeFillTint="33"/>
                        <w:rPr>
                          <w:rFonts w:asciiTheme="majorHAnsi" w:hAnsiTheme="majorHAnsi"/>
                          <w:sz w:val="14"/>
                          <w:szCs w:val="18"/>
                        </w:rPr>
                      </w:pPr>
                      <w:r w:rsidRPr="00EB6562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Visit our website at bimbelize.org</w:t>
                      </w:r>
                      <w:r w:rsidR="00C967A4">
                        <w:rPr>
                          <w:rFonts w:asciiTheme="majorHAnsi" w:eastAsia="Times New Roman" w:hAnsiTheme="majorHAnsi" w:cs="Times New Roman"/>
                          <w:b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EB84B0" wp14:editId="604E39EA">
            <wp:simplePos x="0" y="0"/>
            <wp:positionH relativeFrom="column">
              <wp:posOffset>-95250</wp:posOffset>
            </wp:positionH>
            <wp:positionV relativeFrom="paragraph">
              <wp:posOffset>73660</wp:posOffset>
            </wp:positionV>
            <wp:extent cx="2390775" cy="1593850"/>
            <wp:effectExtent l="0" t="0" r="9525" b="0"/>
            <wp:wrapNone/>
            <wp:docPr id="6" name="Picture 6" descr="A trucHYHH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mlandingp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17B" w:rsidSect="000C4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FE042" w14:textId="77777777" w:rsidR="00960D84" w:rsidRDefault="00960D84" w:rsidP="000C45FF">
      <w:r>
        <w:separator/>
      </w:r>
    </w:p>
  </w:endnote>
  <w:endnote w:type="continuationSeparator" w:id="0">
    <w:p w14:paraId="65C08AA9" w14:textId="77777777" w:rsidR="00960D84" w:rsidRDefault="00960D8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65BF9" w14:textId="77777777" w:rsidR="00960D84" w:rsidRDefault="00960D84" w:rsidP="000C45FF">
      <w:r>
        <w:separator/>
      </w:r>
    </w:p>
  </w:footnote>
  <w:footnote w:type="continuationSeparator" w:id="0">
    <w:p w14:paraId="7336E50D" w14:textId="77777777" w:rsidR="00960D84" w:rsidRDefault="00960D84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2E"/>
    <w:rsid w:val="00003CFB"/>
    <w:rsid w:val="00020095"/>
    <w:rsid w:val="00036450"/>
    <w:rsid w:val="00094499"/>
    <w:rsid w:val="000C45FF"/>
    <w:rsid w:val="000E3FD1"/>
    <w:rsid w:val="00112054"/>
    <w:rsid w:val="0014509B"/>
    <w:rsid w:val="001525E1"/>
    <w:rsid w:val="00180329"/>
    <w:rsid w:val="0019001F"/>
    <w:rsid w:val="001A74A5"/>
    <w:rsid w:val="001B2ABD"/>
    <w:rsid w:val="001E0391"/>
    <w:rsid w:val="001E1759"/>
    <w:rsid w:val="001F1ECC"/>
    <w:rsid w:val="001F44C3"/>
    <w:rsid w:val="001F6F5D"/>
    <w:rsid w:val="00226FD8"/>
    <w:rsid w:val="002344BF"/>
    <w:rsid w:val="002400EB"/>
    <w:rsid w:val="00256CF7"/>
    <w:rsid w:val="0026732E"/>
    <w:rsid w:val="00281FD5"/>
    <w:rsid w:val="002F4F90"/>
    <w:rsid w:val="0030481B"/>
    <w:rsid w:val="003156FC"/>
    <w:rsid w:val="003254B5"/>
    <w:rsid w:val="003344A2"/>
    <w:rsid w:val="003704ED"/>
    <w:rsid w:val="0037121F"/>
    <w:rsid w:val="00376EB3"/>
    <w:rsid w:val="003A6B7D"/>
    <w:rsid w:val="003B06CA"/>
    <w:rsid w:val="003D263E"/>
    <w:rsid w:val="00402747"/>
    <w:rsid w:val="004071FC"/>
    <w:rsid w:val="00445947"/>
    <w:rsid w:val="00475F41"/>
    <w:rsid w:val="004813B3"/>
    <w:rsid w:val="0049148C"/>
    <w:rsid w:val="00496591"/>
    <w:rsid w:val="004A2883"/>
    <w:rsid w:val="004C63E4"/>
    <w:rsid w:val="004D3011"/>
    <w:rsid w:val="004E61EF"/>
    <w:rsid w:val="004E78AD"/>
    <w:rsid w:val="005005C6"/>
    <w:rsid w:val="0050275D"/>
    <w:rsid w:val="00512CF2"/>
    <w:rsid w:val="005262AC"/>
    <w:rsid w:val="00571ADF"/>
    <w:rsid w:val="005D1D95"/>
    <w:rsid w:val="005E39D5"/>
    <w:rsid w:val="005F576F"/>
    <w:rsid w:val="00600670"/>
    <w:rsid w:val="006008CE"/>
    <w:rsid w:val="0062123A"/>
    <w:rsid w:val="00646E75"/>
    <w:rsid w:val="006771D0"/>
    <w:rsid w:val="00715FCB"/>
    <w:rsid w:val="00743101"/>
    <w:rsid w:val="007775E1"/>
    <w:rsid w:val="007867A0"/>
    <w:rsid w:val="007927F5"/>
    <w:rsid w:val="00793B37"/>
    <w:rsid w:val="007F5931"/>
    <w:rsid w:val="00802CA0"/>
    <w:rsid w:val="008347B5"/>
    <w:rsid w:val="00865386"/>
    <w:rsid w:val="00875FE8"/>
    <w:rsid w:val="00882396"/>
    <w:rsid w:val="008844FB"/>
    <w:rsid w:val="00894E2D"/>
    <w:rsid w:val="008A4768"/>
    <w:rsid w:val="009000CC"/>
    <w:rsid w:val="00915F62"/>
    <w:rsid w:val="00923340"/>
    <w:rsid w:val="009260CD"/>
    <w:rsid w:val="00952C25"/>
    <w:rsid w:val="00960D84"/>
    <w:rsid w:val="009654C7"/>
    <w:rsid w:val="00971C93"/>
    <w:rsid w:val="00A2118D"/>
    <w:rsid w:val="00A46CE6"/>
    <w:rsid w:val="00A55923"/>
    <w:rsid w:val="00A83D59"/>
    <w:rsid w:val="00AD76E2"/>
    <w:rsid w:val="00AF7A1D"/>
    <w:rsid w:val="00B10C66"/>
    <w:rsid w:val="00B20152"/>
    <w:rsid w:val="00B359E4"/>
    <w:rsid w:val="00B44CBC"/>
    <w:rsid w:val="00B57D98"/>
    <w:rsid w:val="00B67E33"/>
    <w:rsid w:val="00B70850"/>
    <w:rsid w:val="00B86041"/>
    <w:rsid w:val="00B904CC"/>
    <w:rsid w:val="00C066B6"/>
    <w:rsid w:val="00C37BA1"/>
    <w:rsid w:val="00C4674C"/>
    <w:rsid w:val="00C506CF"/>
    <w:rsid w:val="00C72BED"/>
    <w:rsid w:val="00C92A73"/>
    <w:rsid w:val="00C9578B"/>
    <w:rsid w:val="00C967A4"/>
    <w:rsid w:val="00CB0055"/>
    <w:rsid w:val="00D2522B"/>
    <w:rsid w:val="00D422DE"/>
    <w:rsid w:val="00D5459D"/>
    <w:rsid w:val="00DA1F4D"/>
    <w:rsid w:val="00DD172A"/>
    <w:rsid w:val="00E029E1"/>
    <w:rsid w:val="00E2464F"/>
    <w:rsid w:val="00E25A26"/>
    <w:rsid w:val="00E40CC1"/>
    <w:rsid w:val="00E4381A"/>
    <w:rsid w:val="00E44CF4"/>
    <w:rsid w:val="00E55D74"/>
    <w:rsid w:val="00EB1F8B"/>
    <w:rsid w:val="00EB6562"/>
    <w:rsid w:val="00F00765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676E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967A4"/>
    <w:pPr>
      <w:spacing w:after="200"/>
    </w:pPr>
    <w:rPr>
      <w:i/>
      <w:iCs/>
      <w:color w:val="775F55" w:themeColor="text2"/>
      <w:szCs w:val="18"/>
    </w:rPr>
  </w:style>
  <w:style w:type="table" w:styleId="PlainTable5">
    <w:name w:val="Plain Table 5"/>
    <w:basedOn w:val="TableNormal"/>
    <w:uiPriority w:val="45"/>
    <w:rsid w:val="003704E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46C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46C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mbelize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bimbelize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G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2021-02-11T18:24:00Z</dcterms:created>
  <dcterms:modified xsi:type="dcterms:W3CDTF">2021-02-11T18:24:00Z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